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07C7F" w14:textId="77777777" w:rsidR="00CE28AD" w:rsidRDefault="00592AD6" w:rsidP="00E56CFD">
      <w:pPr>
        <w:pStyle w:val="Default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한글제목</w:t>
      </w:r>
    </w:p>
    <w:p w14:paraId="7644F457" w14:textId="77777777" w:rsidR="00E56CFD" w:rsidRPr="009351C2" w:rsidRDefault="00592AD6" w:rsidP="00E56CFD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영어제목</w:t>
      </w:r>
    </w:p>
    <w:p w14:paraId="4E5EB680" w14:textId="77777777" w:rsidR="009351C2" w:rsidRPr="009351C2" w:rsidRDefault="003B6985" w:rsidP="00E56CFD">
      <w:pPr>
        <w:pStyle w:val="ad"/>
        <w:rPr>
          <w:b/>
          <w:lang w:eastAsia="ko-KR"/>
        </w:rPr>
      </w:pPr>
      <w:r>
        <w:rPr>
          <w:rFonts w:hint="eastAsia"/>
          <w:b/>
          <w:lang w:eastAsia="ko-KR"/>
        </w:rPr>
        <w:t>한글</w:t>
      </w:r>
      <w:r>
        <w:rPr>
          <w:rFonts w:hint="eastAsia"/>
          <w:b/>
          <w:lang w:eastAsia="ko-KR"/>
        </w:rPr>
        <w:t xml:space="preserve"> </w:t>
      </w:r>
      <w:r w:rsidR="00A03E72">
        <w:rPr>
          <w:rFonts w:hint="eastAsia"/>
          <w:b/>
          <w:lang w:eastAsia="ko-KR"/>
        </w:rPr>
        <w:t>저자들</w:t>
      </w:r>
      <w:r w:rsidR="00592AD6">
        <w:rPr>
          <w:rFonts w:hint="eastAsia"/>
          <w:b/>
          <w:lang w:eastAsia="ko-KR"/>
        </w:rPr>
        <w:t xml:space="preserve"> </w:t>
      </w:r>
      <w:r w:rsidR="00592AD6">
        <w:rPr>
          <w:rFonts w:hint="eastAsia"/>
          <w:b/>
          <w:lang w:eastAsia="ko-KR"/>
        </w:rPr>
        <w:t>이름</w:t>
      </w:r>
      <w:r w:rsidR="00AC41D9">
        <w:rPr>
          <w:rFonts w:hint="eastAsia"/>
          <w:b/>
          <w:lang w:eastAsia="ko-KR"/>
        </w:rPr>
        <w:t xml:space="preserve"> </w:t>
      </w:r>
      <w:r w:rsidR="00A03E72" w:rsidRPr="00A03E72">
        <w:rPr>
          <w:rFonts w:hint="eastAsia"/>
          <w:b/>
          <w:color w:val="00B0F0"/>
          <w:lang w:eastAsia="ko-KR"/>
        </w:rPr>
        <w:t>(</w:t>
      </w:r>
      <w:proofErr w:type="spellStart"/>
      <w:r w:rsidR="00A03E72" w:rsidRPr="00A03E72">
        <w:rPr>
          <w:rFonts w:hint="eastAsia"/>
          <w:b/>
          <w:color w:val="00B0F0"/>
          <w:lang w:eastAsia="ko-KR"/>
        </w:rPr>
        <w:t>발표자</w:t>
      </w:r>
      <w:proofErr w:type="spellEnd"/>
      <w:r w:rsidR="00A03E72" w:rsidRPr="00A03E72">
        <w:rPr>
          <w:rFonts w:hint="eastAsia"/>
          <w:b/>
          <w:color w:val="00B0F0"/>
          <w:lang w:eastAsia="ko-KR"/>
        </w:rPr>
        <w:t xml:space="preserve"> </w:t>
      </w:r>
      <w:r w:rsidR="00A03E72" w:rsidRPr="00A03E72">
        <w:rPr>
          <w:rFonts w:hint="eastAsia"/>
          <w:b/>
          <w:color w:val="00B0F0"/>
          <w:lang w:eastAsia="ko-KR"/>
        </w:rPr>
        <w:t>밑줄</w:t>
      </w:r>
      <w:r w:rsidR="00A03E72" w:rsidRPr="00A03E72">
        <w:rPr>
          <w:rFonts w:hint="eastAsia"/>
          <w:b/>
          <w:color w:val="00B0F0"/>
          <w:lang w:eastAsia="ko-KR"/>
        </w:rPr>
        <w:t xml:space="preserve"> </w:t>
      </w:r>
      <w:r w:rsidR="00A03E72" w:rsidRPr="00A03E72">
        <w:rPr>
          <w:rFonts w:hint="eastAsia"/>
          <w:b/>
          <w:color w:val="00B0F0"/>
          <w:lang w:eastAsia="ko-KR"/>
        </w:rPr>
        <w:t>표시</w:t>
      </w:r>
      <w:r w:rsidR="00A03E72" w:rsidRPr="00A03E72">
        <w:rPr>
          <w:rFonts w:hint="eastAsia"/>
          <w:b/>
          <w:color w:val="00B0F0"/>
          <w:lang w:eastAsia="ko-KR"/>
        </w:rPr>
        <w:t>)</w:t>
      </w:r>
    </w:p>
    <w:p w14:paraId="228C20F2" w14:textId="77777777" w:rsidR="003B6985" w:rsidRDefault="003B6985" w:rsidP="003B6985">
      <w:pPr>
        <w:pStyle w:val="ad"/>
        <w:rPr>
          <w:b/>
          <w:lang w:eastAsia="ko-KR"/>
        </w:rPr>
      </w:pPr>
      <w:r>
        <w:rPr>
          <w:rFonts w:hint="eastAsia"/>
          <w:b/>
          <w:lang w:eastAsia="ko-KR"/>
        </w:rPr>
        <w:t>한글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소속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rFonts w:hint="eastAsia"/>
          <w:b/>
          <w:lang w:eastAsia="ko-KR"/>
        </w:rPr>
        <w:t>전공</w:t>
      </w:r>
    </w:p>
    <w:p w14:paraId="74D8B296" w14:textId="77777777" w:rsidR="00A32E64" w:rsidRDefault="00A32E64" w:rsidP="00E56CFD">
      <w:pPr>
        <w:pStyle w:val="ad"/>
        <w:rPr>
          <w:b/>
          <w:lang w:eastAsia="ko-KR"/>
        </w:rPr>
      </w:pPr>
    </w:p>
    <w:p w14:paraId="38481A0E" w14:textId="77777777" w:rsidR="00592AD6" w:rsidRDefault="00592AD6" w:rsidP="00E56CFD">
      <w:pPr>
        <w:pStyle w:val="ad"/>
        <w:rPr>
          <w:b/>
          <w:lang w:eastAsia="ko-KR"/>
        </w:rPr>
      </w:pPr>
    </w:p>
    <w:p w14:paraId="411C64C6" w14:textId="77777777" w:rsidR="00592AD6" w:rsidRDefault="00592AD6" w:rsidP="00E56CFD">
      <w:pPr>
        <w:pStyle w:val="ad"/>
        <w:rPr>
          <w:b/>
          <w:lang w:eastAsia="ko-KR"/>
        </w:rPr>
      </w:pPr>
    </w:p>
    <w:p w14:paraId="7952EA06" w14:textId="77777777" w:rsidR="00592AD6" w:rsidRPr="009351C2" w:rsidRDefault="00592AD6" w:rsidP="00E56CFD">
      <w:pPr>
        <w:pStyle w:val="ad"/>
        <w:rPr>
          <w:b/>
          <w:lang w:eastAsia="ko-KR"/>
        </w:rPr>
        <w:sectPr w:rsidR="00592AD6" w:rsidRPr="009351C2" w:rsidSect="00582213">
          <w:head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268" w:right="1418" w:bottom="1701" w:left="1418" w:header="709" w:footer="1134" w:gutter="0"/>
          <w:cols w:space="425"/>
          <w:titlePg/>
          <w:docGrid w:linePitch="360"/>
        </w:sectPr>
      </w:pPr>
    </w:p>
    <w:p w14:paraId="7CE8F02C" w14:textId="77777777" w:rsidR="00592AD6" w:rsidRDefault="00592AD6" w:rsidP="00D30EC0">
      <w:pPr>
        <w:pStyle w:val="af"/>
        <w:spacing w:line="216" w:lineRule="auto"/>
        <w:rPr>
          <w:lang w:eastAsia="ko-KR"/>
        </w:rPr>
      </w:pPr>
    </w:p>
    <w:p w14:paraId="0F52BBE7" w14:textId="77777777" w:rsidR="003B6985" w:rsidRDefault="003B6985" w:rsidP="003B6985">
      <w:pPr>
        <w:pStyle w:val="af"/>
        <w:spacing w:line="216" w:lineRule="auto"/>
        <w:rPr>
          <w:color w:val="C00000"/>
          <w:lang w:eastAsia="ko-KR"/>
        </w:rPr>
      </w:pPr>
      <w:r>
        <w:rPr>
          <w:color w:val="C00000"/>
          <w:lang w:eastAsia="ko-KR"/>
        </w:rPr>
        <w:t xml:space="preserve">** </w:t>
      </w:r>
      <w:r>
        <w:rPr>
          <w:rFonts w:hint="eastAsia"/>
          <w:color w:val="C00000"/>
          <w:lang w:eastAsia="ko-KR"/>
        </w:rPr>
        <w:t>서식에</w:t>
      </w:r>
      <w:r>
        <w:rPr>
          <w:color w:val="C00000"/>
          <w:lang w:eastAsia="ko-KR"/>
        </w:rPr>
        <w:t xml:space="preserve"> </w:t>
      </w:r>
      <w:r>
        <w:rPr>
          <w:rFonts w:hint="eastAsia"/>
          <w:color w:val="C00000"/>
          <w:lang w:eastAsia="ko-KR"/>
        </w:rPr>
        <w:t>상관없이</w:t>
      </w:r>
      <w:r>
        <w:rPr>
          <w:color w:val="C00000"/>
          <w:lang w:eastAsia="ko-KR"/>
        </w:rPr>
        <w:t xml:space="preserve"> </w:t>
      </w:r>
      <w:r>
        <w:rPr>
          <w:rFonts w:hint="eastAsia"/>
          <w:color w:val="C00000"/>
          <w:lang w:eastAsia="ko-KR"/>
        </w:rPr>
        <w:t>작성</w:t>
      </w:r>
    </w:p>
    <w:p w14:paraId="73FF4064" w14:textId="77777777" w:rsidR="003B6985" w:rsidRDefault="003B6985" w:rsidP="003B6985">
      <w:pPr>
        <w:pStyle w:val="af"/>
        <w:spacing w:line="216" w:lineRule="auto"/>
        <w:rPr>
          <w:color w:val="C00000"/>
          <w:lang w:eastAsia="ko-KR"/>
        </w:rPr>
      </w:pPr>
    </w:p>
    <w:p w14:paraId="2256345E" w14:textId="77777777" w:rsidR="003B6985" w:rsidRDefault="003B6985" w:rsidP="003B6985">
      <w:pPr>
        <w:pStyle w:val="af"/>
        <w:spacing w:line="216" w:lineRule="auto"/>
        <w:rPr>
          <w:rFonts w:asciiTheme="minorEastAsia" w:eastAsiaTheme="minorEastAsia" w:hAnsiTheme="minorEastAsia"/>
          <w:color w:val="C00000"/>
          <w:lang w:eastAsia="ko-KR"/>
        </w:rPr>
      </w:pPr>
      <w:r>
        <w:rPr>
          <w:rFonts w:asciiTheme="minorEastAsia" w:eastAsiaTheme="minorEastAsia" w:hAnsiTheme="minorEastAsia" w:hint="eastAsia"/>
          <w:color w:val="C00000"/>
          <w:lang w:eastAsia="ko-KR"/>
        </w:rPr>
        <w:t xml:space="preserve">** 분량 </w:t>
      </w:r>
      <w:proofErr w:type="gramStart"/>
      <w:r>
        <w:rPr>
          <w:rFonts w:asciiTheme="minorEastAsia" w:eastAsiaTheme="minorEastAsia" w:hAnsiTheme="minorEastAsia" w:hint="eastAsia"/>
          <w:color w:val="C00000"/>
          <w:lang w:eastAsia="ko-KR"/>
        </w:rPr>
        <w:t>–  250</w:t>
      </w:r>
      <w:proofErr w:type="gramEnd"/>
      <w:r>
        <w:rPr>
          <w:rFonts w:asciiTheme="minorEastAsia" w:eastAsiaTheme="minorEastAsia" w:hAnsiTheme="minorEastAsia" w:hint="eastAsia"/>
          <w:color w:val="C00000"/>
          <w:lang w:eastAsia="ko-KR"/>
        </w:rPr>
        <w:t>단어 (A4 용지 한 장 이내-단, 그림이 있는 경우 2장까지 가능)</w:t>
      </w:r>
    </w:p>
    <w:p w14:paraId="6023AD53" w14:textId="77777777" w:rsidR="00AC41D9" w:rsidRPr="003B6985" w:rsidRDefault="00AC41D9" w:rsidP="003B6985">
      <w:pPr>
        <w:pStyle w:val="af"/>
        <w:spacing w:line="216" w:lineRule="auto"/>
        <w:rPr>
          <w:color w:val="C00000"/>
          <w:lang w:eastAsia="ko-KR"/>
        </w:rPr>
      </w:pPr>
    </w:p>
    <w:sectPr w:rsidR="00AC41D9" w:rsidRPr="003B6985" w:rsidSect="004B4672">
      <w:headerReference w:type="first" r:id="rId11"/>
      <w:type w:val="continuous"/>
      <w:pgSz w:w="11906" w:h="16838" w:code="9"/>
      <w:pgMar w:top="2268" w:right="1418" w:bottom="1701" w:left="1418" w:header="1418" w:footer="113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C9B2C" w14:textId="77777777" w:rsidR="00961F2F" w:rsidRDefault="00961F2F">
      <w:r>
        <w:separator/>
      </w:r>
    </w:p>
  </w:endnote>
  <w:endnote w:type="continuationSeparator" w:id="0">
    <w:p w14:paraId="05C60C0F" w14:textId="77777777" w:rsidR="00961F2F" w:rsidRDefault="00961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문체부 제목 돋음체">
    <w:altName w:val="맑은 고딕"/>
    <w:charset w:val="81"/>
    <w:family w:val="modern"/>
    <w:pitch w:val="fixed"/>
    <w:sig w:usb0="00000003" w:usb1="09060000" w:usb2="00000010" w:usb3="00000000" w:csb0="00080001" w:csb1="00000000"/>
  </w:font>
  <w:font w:name="맑은고딕">
    <w:altName w:val="HyhwpEQ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X경필고딕B">
    <w:altName w:val="맑은 고딕"/>
    <w:panose1 w:val="02010606000101010101"/>
    <w:charset w:val="81"/>
    <w:family w:val="auto"/>
    <w:pitch w:val="variable"/>
    <w:sig w:usb0="800002A7" w:usb1="3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42327" w14:textId="77777777" w:rsidR="00E840C7" w:rsidRPr="00EE5F66" w:rsidRDefault="00E840C7" w:rsidP="00EE5F66">
    <w:pPr>
      <w:pStyle w:val="a4"/>
      <w:ind w:left="360"/>
      <w:rPr>
        <w:rFonts w:eastAsia="MS Minch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255BA" w14:textId="77777777" w:rsidR="00961F2F" w:rsidRDefault="00961F2F">
      <w:r>
        <w:separator/>
      </w:r>
    </w:p>
  </w:footnote>
  <w:footnote w:type="continuationSeparator" w:id="0">
    <w:p w14:paraId="1990B4C1" w14:textId="77777777" w:rsidR="00961F2F" w:rsidRDefault="00961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1E9E8" w14:textId="77777777" w:rsidR="00E840C7" w:rsidRPr="005312EC" w:rsidRDefault="00E840C7" w:rsidP="001F11DF">
    <w:pPr>
      <w:pStyle w:val="a3"/>
    </w:pPr>
    <w:r>
      <w:fldChar w:fldCharType="begin"/>
    </w:r>
    <w:r>
      <w:instrText xml:space="preserve"> TITLE   \* MERGEFORMAT </w:instrTex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13"/>
      <w:tblW w:w="4890" w:type="pct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1767"/>
      <w:gridCol w:w="7103"/>
    </w:tblGrid>
    <w:tr w:rsidR="00582213" w:rsidRPr="00891637" w14:paraId="36E9ED6C" w14:textId="77777777" w:rsidTr="004D4CA4">
      <w:trPr>
        <w:trHeight w:val="547"/>
      </w:trPr>
      <w:tc>
        <w:tcPr>
          <w:tcW w:w="996" w:type="pct"/>
          <w:vAlign w:val="center"/>
          <w:hideMark/>
        </w:tcPr>
        <w:p w14:paraId="58E7FE81" w14:textId="77777777" w:rsidR="00582213" w:rsidRPr="00F37B85" w:rsidRDefault="00582213" w:rsidP="00582213">
          <w:pPr>
            <w:autoSpaceDE w:val="0"/>
            <w:autoSpaceDN w:val="0"/>
            <w:spacing w:after="160" w:line="276" w:lineRule="auto"/>
            <w:jc w:val="center"/>
            <w:textAlignment w:val="baseline"/>
            <w:rPr>
              <w:rFonts w:ascii="DX경필고딕B" w:eastAsia="DX경필고딕B" w:hAnsi="맑은 고딕" w:cs="함초롬바탕"/>
              <w:color w:val="000000"/>
              <w:kern w:val="0"/>
              <w:sz w:val="16"/>
              <w:szCs w:val="16"/>
              <w:lang w:eastAsia="ko-KR"/>
            </w:rPr>
          </w:pPr>
          <w:r w:rsidRPr="00F37B85">
            <w:rPr>
              <w:rFonts w:ascii="DX경필고딕B" w:eastAsia="DX경필고딕B" w:hAnsi="맑은 고딕" w:cs="함초롬바탕" w:hint="eastAsia"/>
              <w:noProof/>
              <w:color w:val="000000"/>
              <w:kern w:val="0"/>
              <w:sz w:val="16"/>
              <w:szCs w:val="16"/>
              <w:lang w:eastAsia="ko-KR"/>
            </w:rPr>
            <w:drawing>
              <wp:inline distT="0" distB="0" distL="0" distR="0" wp14:anchorId="7A04026F" wp14:editId="06DE62E6">
                <wp:extent cx="790036" cy="794657"/>
                <wp:effectExtent l="0" t="0" r="0" b="5715"/>
                <wp:docPr id="4" name="그림 4" descr="EMB00000cb048d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576353696" descr="EMB00000cb048d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2389" cy="7970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4" w:type="pct"/>
          <w:vAlign w:val="center"/>
          <w:hideMark/>
        </w:tcPr>
        <w:p w14:paraId="571B7155" w14:textId="2D1F83F4" w:rsidR="00582213" w:rsidRPr="007A21D3" w:rsidRDefault="000074E6" w:rsidP="00582213">
          <w:pPr>
            <w:autoSpaceDE w:val="0"/>
            <w:autoSpaceDN w:val="0"/>
            <w:spacing w:line="276" w:lineRule="auto"/>
            <w:ind w:leftChars="19" w:left="38"/>
            <w:textAlignment w:val="baseline"/>
            <w:rPr>
              <w:rFonts w:asciiTheme="minorHAnsi" w:eastAsiaTheme="minorHAnsi" w:hAnsiTheme="minorHAnsi" w:cs="함초롬바탕"/>
              <w:b/>
              <w:color w:val="000000"/>
              <w:kern w:val="0"/>
              <w:sz w:val="36"/>
              <w:szCs w:val="40"/>
              <w:lang w:eastAsia="ko-KR"/>
            </w:rPr>
          </w:pPr>
          <w:r>
            <w:rPr>
              <w:rFonts w:asciiTheme="minorHAnsi" w:eastAsiaTheme="minorHAnsi" w:hAnsiTheme="minorHAnsi" w:cs="함초롬바탕" w:hint="eastAsia"/>
              <w:b/>
              <w:bCs/>
              <w:color w:val="000000"/>
              <w:kern w:val="0"/>
              <w:sz w:val="36"/>
              <w:szCs w:val="40"/>
              <w:lang w:eastAsia="ko-KR"/>
            </w:rPr>
            <w:t xml:space="preserve">사단법인 </w:t>
          </w:r>
          <w:r w:rsidR="00582213" w:rsidRPr="007A21D3">
            <w:rPr>
              <w:rFonts w:asciiTheme="minorHAnsi" w:eastAsiaTheme="minorHAnsi" w:hAnsiTheme="minorHAnsi" w:cs="함초롬바탕" w:hint="eastAsia"/>
              <w:b/>
              <w:bCs/>
              <w:color w:val="000000"/>
              <w:kern w:val="0"/>
              <w:sz w:val="36"/>
              <w:szCs w:val="40"/>
              <w:lang w:eastAsia="ko-KR"/>
            </w:rPr>
            <w:t>대한3D프린팅융합의료학회</w:t>
          </w:r>
        </w:p>
        <w:p w14:paraId="52D7ABE2" w14:textId="77777777" w:rsidR="00582213" w:rsidRPr="007230F6" w:rsidRDefault="00582213" w:rsidP="00582213">
          <w:pPr>
            <w:autoSpaceDE w:val="0"/>
            <w:autoSpaceDN w:val="0"/>
            <w:ind w:firstLineChars="450" w:firstLine="1548"/>
            <w:textAlignment w:val="baseline"/>
            <w:rPr>
              <w:rFonts w:asciiTheme="minorHAnsi" w:eastAsiaTheme="minorHAnsi" w:hAnsiTheme="minorHAnsi" w:cs="함초롬바탕"/>
              <w:b/>
              <w:bCs/>
              <w:color w:val="000000"/>
              <w:spacing w:val="4"/>
              <w:w w:val="105"/>
              <w:kern w:val="0"/>
              <w:sz w:val="32"/>
              <w:szCs w:val="40"/>
              <w:lang w:eastAsia="ko-KR"/>
            </w:rPr>
          </w:pPr>
          <w:r w:rsidRPr="00891637">
            <w:rPr>
              <w:rFonts w:asciiTheme="minorHAnsi" w:eastAsiaTheme="minorHAnsi" w:hAnsiTheme="minorHAnsi" w:cs="함초롬바탕" w:hint="eastAsia"/>
              <w:b/>
              <w:bCs/>
              <w:color w:val="000000"/>
              <w:spacing w:val="4"/>
              <w:w w:val="105"/>
              <w:kern w:val="0"/>
              <w:sz w:val="32"/>
              <w:szCs w:val="40"/>
              <w:lang w:eastAsia="ko-KR"/>
            </w:rPr>
            <w:t xml:space="preserve">- </w:t>
          </w:r>
          <w:r w:rsidRPr="00891637">
            <w:rPr>
              <w:rFonts w:asciiTheme="minorHAnsi" w:eastAsiaTheme="minorHAnsi" w:hAnsiTheme="minorHAnsi" w:cs="함초롬바탕"/>
              <w:b/>
              <w:bCs/>
              <w:color w:val="000000"/>
              <w:spacing w:val="4"/>
              <w:w w:val="105"/>
              <w:kern w:val="0"/>
              <w:sz w:val="32"/>
              <w:szCs w:val="40"/>
              <w:lang w:eastAsia="ko-KR"/>
            </w:rPr>
            <w:t>A</w:t>
          </w:r>
          <w:r w:rsidRPr="00891637">
            <w:rPr>
              <w:rFonts w:asciiTheme="minorHAnsi" w:eastAsiaTheme="minorHAnsi" w:hAnsiTheme="minorHAnsi" w:cs="함초롬바탕" w:hint="eastAsia"/>
              <w:b/>
              <w:bCs/>
              <w:color w:val="000000"/>
              <w:spacing w:val="4"/>
              <w:w w:val="105"/>
              <w:kern w:val="0"/>
              <w:sz w:val="32"/>
              <w:szCs w:val="40"/>
              <w:lang w:eastAsia="ko-KR"/>
            </w:rPr>
            <w:t xml:space="preserve">bstract Template </w:t>
          </w:r>
          <w:r>
            <w:rPr>
              <w:rFonts w:asciiTheme="minorHAnsi" w:eastAsiaTheme="minorHAnsi" w:hAnsiTheme="minorHAnsi" w:cs="함초롬바탕" w:hint="eastAsia"/>
              <w:b/>
              <w:bCs/>
              <w:color w:val="000000"/>
              <w:spacing w:val="4"/>
              <w:w w:val="105"/>
              <w:kern w:val="0"/>
              <w:sz w:val="32"/>
              <w:szCs w:val="40"/>
              <w:lang w:eastAsia="ko-KR"/>
            </w:rPr>
            <w:t>-</w:t>
          </w:r>
        </w:p>
      </w:tc>
    </w:tr>
  </w:tbl>
  <w:p w14:paraId="4746066D" w14:textId="77777777" w:rsidR="00582213" w:rsidRPr="007F7050" w:rsidRDefault="00582213" w:rsidP="000074E6">
    <w:pPr>
      <w:pStyle w:val="a3"/>
      <w:ind w:right="800"/>
      <w:jc w:val="both"/>
      <w:rPr>
        <w:rFonts w:ascii="바탕체" w:eastAsia="바탕체" w:hAnsi="바탕체" w:cs="바탕체" w:hint="eastAsia"/>
        <w:i/>
        <w:kern w:val="0"/>
        <w:lang w:eastAsia="ko-KR"/>
      </w:rPr>
    </w:pPr>
  </w:p>
  <w:p w14:paraId="6471544B" w14:textId="77777777" w:rsidR="00E840C7" w:rsidRPr="00582213" w:rsidRDefault="00E840C7" w:rsidP="0058221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3041D" w14:textId="77777777" w:rsidR="00E840C7" w:rsidRDefault="00E840C7" w:rsidP="005B5ED8">
    <w:pPr>
      <w:pStyle w:val="a3"/>
      <w:wordWrap w:val="0"/>
      <w:ind w:right="-2"/>
      <w:jc w:val="right"/>
      <w:rPr>
        <w:rFonts w:ascii="Palatino Linotype" w:eastAsia="MS Mincho" w:hAnsi="Palatino Linotype"/>
        <w:i/>
        <w:kern w:val="0"/>
      </w:rPr>
    </w:pPr>
    <w:r w:rsidRPr="005B5ED8">
      <w:rPr>
        <w:rFonts w:ascii="Palatino Linotype" w:hAnsi="Palatino Linotype"/>
        <w:noProof/>
        <w:lang w:eastAsia="ko-KR"/>
      </w:rPr>
      <w:drawing>
        <wp:anchor distT="0" distB="0" distL="114300" distR="114300" simplePos="0" relativeHeight="251656704" behindDoc="0" locked="0" layoutInCell="1" allowOverlap="1" wp14:anchorId="1C84CDB9" wp14:editId="2DD50694">
          <wp:simplePos x="0" y="0"/>
          <wp:positionH relativeFrom="column">
            <wp:posOffset>57785</wp:posOffset>
          </wp:positionH>
          <wp:positionV relativeFrom="paragraph">
            <wp:posOffset>128905</wp:posOffset>
          </wp:positionV>
          <wp:extent cx="349250" cy="359410"/>
          <wp:effectExtent l="0" t="0" r="0" b="2540"/>
          <wp:wrapSquare wrapText="bothSides"/>
          <wp:docPr id="25" name="図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図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5ED8">
      <w:rPr>
        <w:rFonts w:ascii="Palatino Linotype" w:hAnsi="Palatino Linotype"/>
        <w:noProof/>
        <w:lang w:eastAsia="ko-KR"/>
      </w:rPr>
      <w:drawing>
        <wp:anchor distT="0" distB="0" distL="114300" distR="114300" simplePos="0" relativeHeight="251657728" behindDoc="0" locked="0" layoutInCell="1" allowOverlap="1" wp14:anchorId="606A2378" wp14:editId="62DFAC47">
          <wp:simplePos x="0" y="0"/>
          <wp:positionH relativeFrom="column">
            <wp:posOffset>498475</wp:posOffset>
          </wp:positionH>
          <wp:positionV relativeFrom="paragraph">
            <wp:posOffset>137795</wp:posOffset>
          </wp:positionV>
          <wp:extent cx="342265" cy="360680"/>
          <wp:effectExtent l="0" t="0" r="635" b="1270"/>
          <wp:wrapSquare wrapText="bothSides"/>
          <wp:docPr id="26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図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265" cy="36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5ED8">
      <w:rPr>
        <w:rFonts w:ascii="Palatino Linotype" w:hAnsi="Palatino Linotype"/>
        <w:noProof/>
        <w:lang w:eastAsia="ko-K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9E0F909" wp14:editId="06BE8E90">
              <wp:simplePos x="0" y="0"/>
              <wp:positionH relativeFrom="column">
                <wp:posOffset>1905</wp:posOffset>
              </wp:positionH>
              <wp:positionV relativeFrom="paragraph">
                <wp:posOffset>-100965</wp:posOffset>
              </wp:positionV>
              <wp:extent cx="891540" cy="260985"/>
              <wp:effectExtent l="1905" t="3810" r="1905" b="1905"/>
              <wp:wrapNone/>
              <wp:docPr id="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1540" cy="260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6FD7F1" w14:textId="77777777" w:rsidR="00E840C7" w:rsidRPr="007911E8" w:rsidRDefault="00E840C7">
                          <w:pPr>
                            <w:rPr>
                              <w:rFonts w:ascii="Palatino Linotype" w:hAnsi="Palatino Linotype"/>
                              <w:b/>
                              <w:sz w:val="22"/>
                              <w:szCs w:val="22"/>
                            </w:rPr>
                          </w:pPr>
                          <w:r w:rsidRPr="007911E8">
                            <w:rPr>
                              <w:rFonts w:ascii="Palatino Linotype" w:hAnsi="Palatino Linotype"/>
                              <w:b/>
                              <w:sz w:val="22"/>
                              <w:szCs w:val="22"/>
                            </w:rPr>
                            <w:t>ICMDT 2011</w:t>
                          </w:r>
                        </w:p>
                      </w:txbxContent>
                    </wps:txbx>
                    <wps:bodyPr rot="0" vert="horz" wrap="none" lIns="36000" tIns="36000" rIns="36000" bIns="3600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E0F909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.15pt;margin-top:-7.95pt;width:70.2pt;height:20.5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" filled="f" stroked="f">
              <v:textbox style="mso-fit-shape-to-text:t" inset="1mm,1mm,1mm,1mm">
                <w:txbxContent>
                  <w:p w14:paraId="576FD7F1" w14:textId="77777777" w:rsidR="00E840C7" w:rsidRPr="007911E8" w:rsidRDefault="00E840C7">
                    <w:pPr>
                      <w:rPr>
                        <w:rFonts w:ascii="Palatino Linotype" w:hAnsi="Palatino Linotype"/>
                        <w:b/>
                        <w:sz w:val="22"/>
                        <w:szCs w:val="22"/>
                      </w:rPr>
                    </w:pPr>
                    <w:r w:rsidRPr="007911E8">
                      <w:rPr>
                        <w:rFonts w:ascii="Palatino Linotype" w:hAnsi="Palatino Linotype"/>
                        <w:b/>
                        <w:sz w:val="22"/>
                        <w:szCs w:val="22"/>
                      </w:rPr>
                      <w:t>ICMDT 2011</w:t>
                    </w:r>
                  </w:p>
                </w:txbxContent>
              </v:textbox>
            </v:shape>
          </w:pict>
        </mc:Fallback>
      </mc:AlternateContent>
    </w:r>
  </w:p>
  <w:p w14:paraId="0C51D31C" w14:textId="77777777" w:rsidR="00E840C7" w:rsidRPr="005B5ED8" w:rsidRDefault="00E840C7" w:rsidP="005B5ED8">
    <w:pPr>
      <w:pStyle w:val="a3"/>
      <w:ind w:right="-2"/>
      <w:jc w:val="right"/>
      <w:rPr>
        <w:rFonts w:ascii="Palatino Linotype" w:eastAsia="MS Mincho" w:hAnsi="Palatino Linotype"/>
        <w:i/>
      </w:rPr>
    </w:pPr>
    <w:r w:rsidRPr="00295F97">
      <w:rPr>
        <w:rFonts w:ascii="Palatino Linotype" w:eastAsia="MS Mincho" w:hAnsi="Palatino Linotype"/>
        <w:i/>
        <w:spacing w:val="14"/>
        <w:w w:val="97"/>
        <w:kern w:val="0"/>
        <w:fitText w:val="4422" w:id="-245153022"/>
      </w:rPr>
      <w:t>Proceedings of The 4th International Conferenc</w:t>
    </w:r>
    <w:r w:rsidRPr="00295F97">
      <w:rPr>
        <w:rFonts w:ascii="Palatino Linotype" w:eastAsia="MS Mincho" w:hAnsi="Palatino Linotype"/>
        <w:i/>
        <w:spacing w:val="6"/>
        <w:w w:val="97"/>
        <w:kern w:val="0"/>
        <w:fitText w:val="4422" w:id="-245153022"/>
      </w:rPr>
      <w:t>e</w:t>
    </w:r>
  </w:p>
  <w:p w14:paraId="3A1C9557" w14:textId="77777777" w:rsidR="00E840C7" w:rsidRPr="005B5ED8" w:rsidRDefault="00E840C7" w:rsidP="005B5ED8">
    <w:pPr>
      <w:pStyle w:val="a3"/>
      <w:jc w:val="right"/>
      <w:rPr>
        <w:rFonts w:ascii="Palatino Linotype" w:eastAsia="MS Mincho" w:hAnsi="Palatino Linotype"/>
        <w:i/>
      </w:rPr>
    </w:pPr>
    <w:r w:rsidRPr="00295F97">
      <w:rPr>
        <w:rFonts w:ascii="Palatino Linotype" w:eastAsia="MS Mincho" w:hAnsi="Palatino Linotype"/>
        <w:i/>
        <w:spacing w:val="7"/>
        <w:w w:val="99"/>
        <w:kern w:val="0"/>
        <w:fitText w:val="4422" w:id="-245153023"/>
      </w:rPr>
      <w:t>on Manufacturing, Machine Design and Tribolog</w:t>
    </w:r>
    <w:r w:rsidRPr="00295F97">
      <w:rPr>
        <w:rFonts w:ascii="Palatino Linotype" w:eastAsia="MS Mincho" w:hAnsi="Palatino Linotype"/>
        <w:i/>
        <w:spacing w:val="40"/>
        <w:w w:val="99"/>
        <w:kern w:val="0"/>
        <w:fitText w:val="4422" w:id="-245153023"/>
      </w:rPr>
      <w:t>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63FAD"/>
    <w:multiLevelType w:val="multilevel"/>
    <w:tmpl w:val="8E863474"/>
    <w:styleLink w:val="Itemization"/>
    <w:lvl w:ilvl="0">
      <w:start w:val="1"/>
      <w:numFmt w:val="bullet"/>
      <w:lvlText w:val=""/>
      <w:lvlJc w:val="left"/>
      <w:pPr>
        <w:tabs>
          <w:tab w:val="num" w:pos="113"/>
        </w:tabs>
        <w:ind w:left="227" w:hanging="114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1" w15:restartNumberingAfterBreak="0">
    <w:nsid w:val="030E6E00"/>
    <w:multiLevelType w:val="hybridMultilevel"/>
    <w:tmpl w:val="75D4B370"/>
    <w:lvl w:ilvl="0" w:tplc="58D44972">
      <w:start w:val="1"/>
      <w:numFmt w:val="decimal"/>
      <w:pStyle w:val="Figurecaption"/>
      <w:lvlText w:val="Fig.%1"/>
      <w:lvlJc w:val="left"/>
      <w:pPr>
        <w:tabs>
          <w:tab w:val="num" w:pos="630"/>
        </w:tabs>
        <w:ind w:left="630" w:hanging="630"/>
      </w:pPr>
      <w:rPr>
        <w:rFonts w:ascii="Times New Roman" w:hAnsi="Times New Roman" w:hint="default"/>
        <w:sz w:val="20"/>
        <w:szCs w:val="2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D0002E5"/>
    <w:multiLevelType w:val="multilevel"/>
    <w:tmpl w:val="8ACE6B00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E703BE"/>
    <w:multiLevelType w:val="hybridMultilevel"/>
    <w:tmpl w:val="97DE9B76"/>
    <w:lvl w:ilvl="0" w:tplc="7E8AD0E8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CF087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28F0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8E11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82C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3AD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020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2D0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C090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2C2FB3"/>
    <w:multiLevelType w:val="hybridMultilevel"/>
    <w:tmpl w:val="D4D44AEE"/>
    <w:lvl w:ilvl="0" w:tplc="F41EBABA">
      <w:start w:val="1"/>
      <w:numFmt w:val="decimal"/>
      <w:pStyle w:val="Referencelist"/>
      <w:lvlText w:val="[%1]"/>
      <w:lvlJc w:val="left"/>
      <w:pPr>
        <w:tabs>
          <w:tab w:val="num" w:pos="454"/>
        </w:tabs>
        <w:ind w:left="454" w:hanging="454"/>
      </w:pPr>
      <w:rPr>
        <w:rFonts w:ascii="Times New Roman" w:hAnsi="Times New Roman" w:hint="default"/>
        <w:sz w:val="20"/>
        <w:szCs w:val="20"/>
      </w:rPr>
    </w:lvl>
    <w:lvl w:ilvl="1" w:tplc="113C9B6E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9160530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3B5A728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89B66E3E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E108B0B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E3FE4B2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D58A9FD8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BC801A0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61164731"/>
    <w:multiLevelType w:val="hybridMultilevel"/>
    <w:tmpl w:val="DA684F58"/>
    <w:lvl w:ilvl="0" w:tplc="F51CE8A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28251A6"/>
    <w:multiLevelType w:val="hybridMultilevel"/>
    <w:tmpl w:val="1A9654E8"/>
    <w:lvl w:ilvl="0" w:tplc="CC1CD1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2CB47EA"/>
    <w:multiLevelType w:val="multilevel"/>
    <w:tmpl w:val="56A440FC"/>
    <w:styleLink w:val="1Sectiontitle105"/>
    <w:lvl w:ilvl="0">
      <w:start w:val="1"/>
      <w:numFmt w:val="decimal"/>
      <w:pStyle w:val="1"/>
      <w:suff w:val="nothing"/>
      <w:lvlText w:val="%1. "/>
      <w:lvlJc w:val="left"/>
      <w:pPr>
        <w:ind w:left="0" w:firstLine="0"/>
      </w:pPr>
      <w:rPr>
        <w:rFonts w:ascii="Times New Roman" w:hAnsi="Times New Roman" w:hint="default"/>
        <w:b/>
        <w:i w:val="0"/>
        <w:sz w:val="20"/>
        <w:szCs w:val="20"/>
      </w:rPr>
    </w:lvl>
    <w:lvl w:ilvl="1">
      <w:start w:val="1"/>
      <w:numFmt w:val="decimal"/>
      <w:pStyle w:val="2"/>
      <w:suff w:val="nothing"/>
      <w:lvlText w:val="%1.%2. "/>
      <w:lvlJc w:val="left"/>
      <w:pPr>
        <w:ind w:left="0" w:firstLine="0"/>
      </w:pPr>
      <w:rPr>
        <w:rFonts w:ascii="Times New Roman" w:hAnsi="Times New Roman" w:hint="default"/>
      </w:rPr>
    </w:lvl>
    <w:lvl w:ilvl="2">
      <w:start w:val="1"/>
      <w:numFmt w:val="decimal"/>
      <w:pStyle w:val="3"/>
      <w:suff w:val="nothing"/>
      <w:lvlText w:val="%1.%2.%3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8" w15:restartNumberingAfterBreak="0">
    <w:nsid w:val="65AD7149"/>
    <w:multiLevelType w:val="hybridMultilevel"/>
    <w:tmpl w:val="8528ED9C"/>
    <w:lvl w:ilvl="0" w:tplc="1CBE1F6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9D4840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E225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C06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B872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7614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3CBE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385D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4883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2636F6"/>
    <w:multiLevelType w:val="hybridMultilevel"/>
    <w:tmpl w:val="785A89C6"/>
    <w:lvl w:ilvl="0" w:tplc="EE46A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7"/>
    <w:lvlOverride w:ilvl="0">
      <w:lvl w:ilvl="0">
        <w:start w:val="1"/>
        <w:numFmt w:val="decimal"/>
        <w:pStyle w:val="1"/>
        <w:suff w:val="nothing"/>
        <w:lvlText w:val="%1. "/>
        <w:lvlJc w:val="left"/>
        <w:pPr>
          <w:ind w:left="0" w:firstLine="0"/>
        </w:pPr>
        <w:rPr>
          <w:rFonts w:ascii="Times New Roman" w:hAnsi="Times New Roman" w:hint="default"/>
          <w:b/>
          <w:i w:val="0"/>
          <w:sz w:val="20"/>
          <w:szCs w:val="20"/>
        </w:rPr>
      </w:lvl>
    </w:lvlOverride>
    <w:lvlOverride w:ilvl="1">
      <w:lvl w:ilvl="1">
        <w:start w:val="1"/>
        <w:numFmt w:val="decimal"/>
        <w:pStyle w:val="2"/>
        <w:suff w:val="nothing"/>
        <w:lvlText w:val="%1.%2 "/>
        <w:lvlJc w:val="left"/>
        <w:pPr>
          <w:ind w:left="-142" w:firstLine="0"/>
        </w:pPr>
        <w:rPr>
          <w:rFonts w:ascii="Times New Roman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position w:val="0"/>
          <w:u w:val="none"/>
          <w:vertAlign w:val="baseline"/>
          <w:em w:val="none"/>
        </w:rPr>
      </w:lvl>
    </w:lvlOverride>
    <w:lvlOverride w:ilvl="2">
      <w:lvl w:ilvl="2">
        <w:start w:val="1"/>
        <w:numFmt w:val="decimal"/>
        <w:pStyle w:val="3"/>
        <w:suff w:val="nothing"/>
        <w:lvlText w:val="%1.%2.%3 "/>
        <w:lvlJc w:val="left"/>
        <w:pPr>
          <w:ind w:left="-142" w:firstLine="0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2574"/>
          </w:tabs>
          <w:ind w:left="1842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2999"/>
          </w:tabs>
          <w:ind w:left="2409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3784"/>
          </w:tabs>
          <w:ind w:left="3118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4569"/>
          </w:tabs>
          <w:ind w:left="3685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5354"/>
          </w:tabs>
          <w:ind w:left="4252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6140"/>
          </w:tabs>
          <w:ind w:left="4960" w:hanging="1700"/>
        </w:pPr>
        <w:rPr>
          <w:rFonts w:hint="eastAsia"/>
        </w:rPr>
      </w:lvl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mirrorMargins/>
  <w:bordersDoNotSurroundHeader/>
  <w:bordersDoNotSurroundFooter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  <o:colormru v:ext="edit" colors="#03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A93"/>
    <w:rsid w:val="000049AC"/>
    <w:rsid w:val="000074E6"/>
    <w:rsid w:val="000140DF"/>
    <w:rsid w:val="00020AE1"/>
    <w:rsid w:val="0003534D"/>
    <w:rsid w:val="0003687A"/>
    <w:rsid w:val="0003701A"/>
    <w:rsid w:val="00045262"/>
    <w:rsid w:val="00045490"/>
    <w:rsid w:val="00047F19"/>
    <w:rsid w:val="00050BDC"/>
    <w:rsid w:val="000515E0"/>
    <w:rsid w:val="000518D6"/>
    <w:rsid w:val="00064C76"/>
    <w:rsid w:val="00064F80"/>
    <w:rsid w:val="00066248"/>
    <w:rsid w:val="00075990"/>
    <w:rsid w:val="00077D4C"/>
    <w:rsid w:val="00085043"/>
    <w:rsid w:val="00090D18"/>
    <w:rsid w:val="000A22BE"/>
    <w:rsid w:val="000A665B"/>
    <w:rsid w:val="000B04DB"/>
    <w:rsid w:val="000B10DE"/>
    <w:rsid w:val="000B261B"/>
    <w:rsid w:val="000B36F8"/>
    <w:rsid w:val="000B4D99"/>
    <w:rsid w:val="000B562F"/>
    <w:rsid w:val="000C0543"/>
    <w:rsid w:val="000C1D59"/>
    <w:rsid w:val="000C29E2"/>
    <w:rsid w:val="000E2276"/>
    <w:rsid w:val="000E6E88"/>
    <w:rsid w:val="000F2887"/>
    <w:rsid w:val="000F5A5E"/>
    <w:rsid w:val="000F6034"/>
    <w:rsid w:val="000F7C64"/>
    <w:rsid w:val="00100667"/>
    <w:rsid w:val="00104891"/>
    <w:rsid w:val="00111ADC"/>
    <w:rsid w:val="00111F52"/>
    <w:rsid w:val="00113A45"/>
    <w:rsid w:val="00113DC6"/>
    <w:rsid w:val="001171CE"/>
    <w:rsid w:val="001200D8"/>
    <w:rsid w:val="0012370A"/>
    <w:rsid w:val="001272A7"/>
    <w:rsid w:val="00127459"/>
    <w:rsid w:val="00133D8D"/>
    <w:rsid w:val="001467B0"/>
    <w:rsid w:val="00153642"/>
    <w:rsid w:val="00162B56"/>
    <w:rsid w:val="00164FAA"/>
    <w:rsid w:val="00165075"/>
    <w:rsid w:val="00170895"/>
    <w:rsid w:val="00174ADE"/>
    <w:rsid w:val="00174C0B"/>
    <w:rsid w:val="00175A98"/>
    <w:rsid w:val="00177DD4"/>
    <w:rsid w:val="0018340C"/>
    <w:rsid w:val="00185ECF"/>
    <w:rsid w:val="00190741"/>
    <w:rsid w:val="00192A75"/>
    <w:rsid w:val="00197221"/>
    <w:rsid w:val="001A561E"/>
    <w:rsid w:val="001A5681"/>
    <w:rsid w:val="001A58A7"/>
    <w:rsid w:val="001A5DD1"/>
    <w:rsid w:val="001B0275"/>
    <w:rsid w:val="001C0B83"/>
    <w:rsid w:val="001C3663"/>
    <w:rsid w:val="001C3F37"/>
    <w:rsid w:val="001D63D8"/>
    <w:rsid w:val="001E0EBB"/>
    <w:rsid w:val="001E27D9"/>
    <w:rsid w:val="001E30FC"/>
    <w:rsid w:val="001E3E2D"/>
    <w:rsid w:val="001E46BC"/>
    <w:rsid w:val="001E4842"/>
    <w:rsid w:val="001E5156"/>
    <w:rsid w:val="001E7834"/>
    <w:rsid w:val="001F11DF"/>
    <w:rsid w:val="001F32C8"/>
    <w:rsid w:val="00201A91"/>
    <w:rsid w:val="00210B66"/>
    <w:rsid w:val="00223100"/>
    <w:rsid w:val="00225EA4"/>
    <w:rsid w:val="002310F1"/>
    <w:rsid w:val="0023284A"/>
    <w:rsid w:val="00233786"/>
    <w:rsid w:val="00237E76"/>
    <w:rsid w:val="002436E9"/>
    <w:rsid w:val="00246E39"/>
    <w:rsid w:val="0024703B"/>
    <w:rsid w:val="00251D49"/>
    <w:rsid w:val="00260F6F"/>
    <w:rsid w:val="00265346"/>
    <w:rsid w:val="00266BFF"/>
    <w:rsid w:val="0027593F"/>
    <w:rsid w:val="00277A15"/>
    <w:rsid w:val="00284477"/>
    <w:rsid w:val="00286C85"/>
    <w:rsid w:val="00295F97"/>
    <w:rsid w:val="002964EA"/>
    <w:rsid w:val="00296A28"/>
    <w:rsid w:val="002A2229"/>
    <w:rsid w:val="002A4312"/>
    <w:rsid w:val="002A74A1"/>
    <w:rsid w:val="002B14DE"/>
    <w:rsid w:val="002B21BD"/>
    <w:rsid w:val="002B6809"/>
    <w:rsid w:val="002C0E2D"/>
    <w:rsid w:val="002C27AA"/>
    <w:rsid w:val="002C3CD1"/>
    <w:rsid w:val="002C4806"/>
    <w:rsid w:val="002C765D"/>
    <w:rsid w:val="002D30A9"/>
    <w:rsid w:val="002D3719"/>
    <w:rsid w:val="002D6515"/>
    <w:rsid w:val="002E16D0"/>
    <w:rsid w:val="002F0FAC"/>
    <w:rsid w:val="002F3612"/>
    <w:rsid w:val="002F60A2"/>
    <w:rsid w:val="002F6C29"/>
    <w:rsid w:val="003028F4"/>
    <w:rsid w:val="00323F57"/>
    <w:rsid w:val="00326D41"/>
    <w:rsid w:val="003301BB"/>
    <w:rsid w:val="00336460"/>
    <w:rsid w:val="00336DF1"/>
    <w:rsid w:val="00345F04"/>
    <w:rsid w:val="00346E45"/>
    <w:rsid w:val="00351D2B"/>
    <w:rsid w:val="00357244"/>
    <w:rsid w:val="003617F2"/>
    <w:rsid w:val="0036276E"/>
    <w:rsid w:val="00364772"/>
    <w:rsid w:val="003760C8"/>
    <w:rsid w:val="00376A9B"/>
    <w:rsid w:val="00377169"/>
    <w:rsid w:val="00385824"/>
    <w:rsid w:val="00391BC5"/>
    <w:rsid w:val="0039228C"/>
    <w:rsid w:val="003970DE"/>
    <w:rsid w:val="003A433A"/>
    <w:rsid w:val="003B6985"/>
    <w:rsid w:val="003B6F08"/>
    <w:rsid w:val="003B749C"/>
    <w:rsid w:val="003C7DE6"/>
    <w:rsid w:val="003D087D"/>
    <w:rsid w:val="003D2DCE"/>
    <w:rsid w:val="003D6707"/>
    <w:rsid w:val="003E17A7"/>
    <w:rsid w:val="003E1BC6"/>
    <w:rsid w:val="003F116B"/>
    <w:rsid w:val="003F13AA"/>
    <w:rsid w:val="004059FF"/>
    <w:rsid w:val="00405D5D"/>
    <w:rsid w:val="00411C8D"/>
    <w:rsid w:val="00414825"/>
    <w:rsid w:val="004259DB"/>
    <w:rsid w:val="00427FAC"/>
    <w:rsid w:val="00431335"/>
    <w:rsid w:val="0044116C"/>
    <w:rsid w:val="00443EC6"/>
    <w:rsid w:val="00450B8F"/>
    <w:rsid w:val="00453BDF"/>
    <w:rsid w:val="0047178D"/>
    <w:rsid w:val="004742E0"/>
    <w:rsid w:val="00474A65"/>
    <w:rsid w:val="004809E7"/>
    <w:rsid w:val="00484E88"/>
    <w:rsid w:val="00490C52"/>
    <w:rsid w:val="0049127C"/>
    <w:rsid w:val="0049195D"/>
    <w:rsid w:val="00494CA1"/>
    <w:rsid w:val="004A026F"/>
    <w:rsid w:val="004B0C07"/>
    <w:rsid w:val="004B3061"/>
    <w:rsid w:val="004B4672"/>
    <w:rsid w:val="004B77B5"/>
    <w:rsid w:val="004C6DC1"/>
    <w:rsid w:val="004C6F46"/>
    <w:rsid w:val="004D0A23"/>
    <w:rsid w:val="004D63CF"/>
    <w:rsid w:val="004E54A1"/>
    <w:rsid w:val="004F5F88"/>
    <w:rsid w:val="00506239"/>
    <w:rsid w:val="00507396"/>
    <w:rsid w:val="0051029A"/>
    <w:rsid w:val="0051405B"/>
    <w:rsid w:val="00515FA2"/>
    <w:rsid w:val="0051737B"/>
    <w:rsid w:val="00521F05"/>
    <w:rsid w:val="005312EC"/>
    <w:rsid w:val="005339EA"/>
    <w:rsid w:val="00535523"/>
    <w:rsid w:val="00536ABA"/>
    <w:rsid w:val="0053705A"/>
    <w:rsid w:val="005445D8"/>
    <w:rsid w:val="00550ED6"/>
    <w:rsid w:val="0055186B"/>
    <w:rsid w:val="00557BA6"/>
    <w:rsid w:val="00560094"/>
    <w:rsid w:val="005616D0"/>
    <w:rsid w:val="0056487F"/>
    <w:rsid w:val="00566316"/>
    <w:rsid w:val="00582213"/>
    <w:rsid w:val="00584825"/>
    <w:rsid w:val="00590A3B"/>
    <w:rsid w:val="00592AD6"/>
    <w:rsid w:val="00593E2E"/>
    <w:rsid w:val="00595499"/>
    <w:rsid w:val="00596829"/>
    <w:rsid w:val="00596C4A"/>
    <w:rsid w:val="005B5ED8"/>
    <w:rsid w:val="005C0CFC"/>
    <w:rsid w:val="005C5938"/>
    <w:rsid w:val="005D1F5E"/>
    <w:rsid w:val="005D4792"/>
    <w:rsid w:val="005D4C64"/>
    <w:rsid w:val="005D5158"/>
    <w:rsid w:val="005E25D4"/>
    <w:rsid w:val="005E4D3E"/>
    <w:rsid w:val="005E69AC"/>
    <w:rsid w:val="005F79BF"/>
    <w:rsid w:val="00602C35"/>
    <w:rsid w:val="00604021"/>
    <w:rsid w:val="00606152"/>
    <w:rsid w:val="006065E1"/>
    <w:rsid w:val="00611EFF"/>
    <w:rsid w:val="0062094B"/>
    <w:rsid w:val="00621FFB"/>
    <w:rsid w:val="0063230D"/>
    <w:rsid w:val="006400EC"/>
    <w:rsid w:val="00645227"/>
    <w:rsid w:val="00645D6D"/>
    <w:rsid w:val="00650FEB"/>
    <w:rsid w:val="00652A83"/>
    <w:rsid w:val="0066112A"/>
    <w:rsid w:val="0066366C"/>
    <w:rsid w:val="0067087D"/>
    <w:rsid w:val="00673965"/>
    <w:rsid w:val="00677CE6"/>
    <w:rsid w:val="00677ED4"/>
    <w:rsid w:val="00684661"/>
    <w:rsid w:val="00695F91"/>
    <w:rsid w:val="006967F3"/>
    <w:rsid w:val="006A1DAE"/>
    <w:rsid w:val="006A717A"/>
    <w:rsid w:val="006B094F"/>
    <w:rsid w:val="006B1294"/>
    <w:rsid w:val="006B3BCD"/>
    <w:rsid w:val="006C1E52"/>
    <w:rsid w:val="006C5721"/>
    <w:rsid w:val="006D3734"/>
    <w:rsid w:val="006D7ACE"/>
    <w:rsid w:val="006E4034"/>
    <w:rsid w:val="006E5DAD"/>
    <w:rsid w:val="006E6AA9"/>
    <w:rsid w:val="006F089B"/>
    <w:rsid w:val="006F2FDB"/>
    <w:rsid w:val="006F34A8"/>
    <w:rsid w:val="006F6203"/>
    <w:rsid w:val="006F7F66"/>
    <w:rsid w:val="007007D2"/>
    <w:rsid w:val="007011AF"/>
    <w:rsid w:val="0071434E"/>
    <w:rsid w:val="00717329"/>
    <w:rsid w:val="00733FEB"/>
    <w:rsid w:val="00737BDA"/>
    <w:rsid w:val="00744311"/>
    <w:rsid w:val="00746AB0"/>
    <w:rsid w:val="00750382"/>
    <w:rsid w:val="00751D2A"/>
    <w:rsid w:val="00760D0E"/>
    <w:rsid w:val="00764E69"/>
    <w:rsid w:val="00767D2A"/>
    <w:rsid w:val="00773FB8"/>
    <w:rsid w:val="00784286"/>
    <w:rsid w:val="007911E8"/>
    <w:rsid w:val="00795A9A"/>
    <w:rsid w:val="007A0786"/>
    <w:rsid w:val="007A29DA"/>
    <w:rsid w:val="007B0486"/>
    <w:rsid w:val="007B0B8A"/>
    <w:rsid w:val="007B3271"/>
    <w:rsid w:val="007B5CE5"/>
    <w:rsid w:val="007B7A9B"/>
    <w:rsid w:val="007C0EAA"/>
    <w:rsid w:val="007C65EB"/>
    <w:rsid w:val="007D1E5E"/>
    <w:rsid w:val="007D25C8"/>
    <w:rsid w:val="007D5C87"/>
    <w:rsid w:val="007E64F2"/>
    <w:rsid w:val="007F0701"/>
    <w:rsid w:val="007F19B0"/>
    <w:rsid w:val="007F21FA"/>
    <w:rsid w:val="007F352F"/>
    <w:rsid w:val="007F387B"/>
    <w:rsid w:val="007F4128"/>
    <w:rsid w:val="007F7050"/>
    <w:rsid w:val="007F7862"/>
    <w:rsid w:val="007F78ED"/>
    <w:rsid w:val="0080048C"/>
    <w:rsid w:val="0080061B"/>
    <w:rsid w:val="00806186"/>
    <w:rsid w:val="008166C5"/>
    <w:rsid w:val="00821804"/>
    <w:rsid w:val="00823D16"/>
    <w:rsid w:val="00824688"/>
    <w:rsid w:val="00827292"/>
    <w:rsid w:val="00843FE2"/>
    <w:rsid w:val="00852CE4"/>
    <w:rsid w:val="00856D23"/>
    <w:rsid w:val="00861FEF"/>
    <w:rsid w:val="008638F1"/>
    <w:rsid w:val="0086399F"/>
    <w:rsid w:val="00865A17"/>
    <w:rsid w:val="008849D3"/>
    <w:rsid w:val="008948CD"/>
    <w:rsid w:val="00896B3D"/>
    <w:rsid w:val="008A3D77"/>
    <w:rsid w:val="008A540D"/>
    <w:rsid w:val="008A6535"/>
    <w:rsid w:val="008A6FE0"/>
    <w:rsid w:val="008A7603"/>
    <w:rsid w:val="008B3DE6"/>
    <w:rsid w:val="008C4AF1"/>
    <w:rsid w:val="008C62EA"/>
    <w:rsid w:val="008C7372"/>
    <w:rsid w:val="008E1DD6"/>
    <w:rsid w:val="008E2938"/>
    <w:rsid w:val="008E415C"/>
    <w:rsid w:val="008E4992"/>
    <w:rsid w:val="008E7130"/>
    <w:rsid w:val="008E74F6"/>
    <w:rsid w:val="008E7F0F"/>
    <w:rsid w:val="008F39FF"/>
    <w:rsid w:val="008F53DD"/>
    <w:rsid w:val="00900428"/>
    <w:rsid w:val="009068FE"/>
    <w:rsid w:val="00906983"/>
    <w:rsid w:val="00923E92"/>
    <w:rsid w:val="00931688"/>
    <w:rsid w:val="00932D27"/>
    <w:rsid w:val="009351C2"/>
    <w:rsid w:val="00936FE3"/>
    <w:rsid w:val="00946AC7"/>
    <w:rsid w:val="00952108"/>
    <w:rsid w:val="00956718"/>
    <w:rsid w:val="0096025B"/>
    <w:rsid w:val="00961F2F"/>
    <w:rsid w:val="0096251C"/>
    <w:rsid w:val="0096436D"/>
    <w:rsid w:val="00967860"/>
    <w:rsid w:val="00970828"/>
    <w:rsid w:val="00972184"/>
    <w:rsid w:val="00972863"/>
    <w:rsid w:val="00976AFA"/>
    <w:rsid w:val="00977217"/>
    <w:rsid w:val="00977553"/>
    <w:rsid w:val="00980BA8"/>
    <w:rsid w:val="00981FBC"/>
    <w:rsid w:val="00985CAF"/>
    <w:rsid w:val="0099142E"/>
    <w:rsid w:val="0099434F"/>
    <w:rsid w:val="0099649E"/>
    <w:rsid w:val="0099685B"/>
    <w:rsid w:val="009C02C1"/>
    <w:rsid w:val="009C4277"/>
    <w:rsid w:val="009D0DDE"/>
    <w:rsid w:val="009D1D7E"/>
    <w:rsid w:val="009D45C8"/>
    <w:rsid w:val="009D544B"/>
    <w:rsid w:val="009F1A46"/>
    <w:rsid w:val="00A0344D"/>
    <w:rsid w:val="00A03E72"/>
    <w:rsid w:val="00A05071"/>
    <w:rsid w:val="00A12039"/>
    <w:rsid w:val="00A13598"/>
    <w:rsid w:val="00A157F1"/>
    <w:rsid w:val="00A1698B"/>
    <w:rsid w:val="00A20123"/>
    <w:rsid w:val="00A22B29"/>
    <w:rsid w:val="00A32E64"/>
    <w:rsid w:val="00A35121"/>
    <w:rsid w:val="00A411D4"/>
    <w:rsid w:val="00A4693E"/>
    <w:rsid w:val="00A51AD8"/>
    <w:rsid w:val="00A579CC"/>
    <w:rsid w:val="00A61110"/>
    <w:rsid w:val="00A62D6E"/>
    <w:rsid w:val="00A709FA"/>
    <w:rsid w:val="00A72664"/>
    <w:rsid w:val="00A93E7E"/>
    <w:rsid w:val="00A94F28"/>
    <w:rsid w:val="00A959FE"/>
    <w:rsid w:val="00A97D96"/>
    <w:rsid w:val="00AB4166"/>
    <w:rsid w:val="00AC2E68"/>
    <w:rsid w:val="00AC41D9"/>
    <w:rsid w:val="00AD09E5"/>
    <w:rsid w:val="00AD5A71"/>
    <w:rsid w:val="00AD6CC1"/>
    <w:rsid w:val="00AD774A"/>
    <w:rsid w:val="00AF33DF"/>
    <w:rsid w:val="00AF4794"/>
    <w:rsid w:val="00AF6959"/>
    <w:rsid w:val="00B00B5B"/>
    <w:rsid w:val="00B01FE3"/>
    <w:rsid w:val="00B079E5"/>
    <w:rsid w:val="00B07B67"/>
    <w:rsid w:val="00B11642"/>
    <w:rsid w:val="00B13A93"/>
    <w:rsid w:val="00B14A2C"/>
    <w:rsid w:val="00B25F08"/>
    <w:rsid w:val="00B32416"/>
    <w:rsid w:val="00B40159"/>
    <w:rsid w:val="00B431C8"/>
    <w:rsid w:val="00B445F2"/>
    <w:rsid w:val="00B553F7"/>
    <w:rsid w:val="00B716A0"/>
    <w:rsid w:val="00B71D7C"/>
    <w:rsid w:val="00B7330B"/>
    <w:rsid w:val="00B7407C"/>
    <w:rsid w:val="00B75B57"/>
    <w:rsid w:val="00B84ED3"/>
    <w:rsid w:val="00B86A6A"/>
    <w:rsid w:val="00B90AF9"/>
    <w:rsid w:val="00B97740"/>
    <w:rsid w:val="00BA0B6C"/>
    <w:rsid w:val="00BA230D"/>
    <w:rsid w:val="00BA341B"/>
    <w:rsid w:val="00BC0631"/>
    <w:rsid w:val="00BC08DE"/>
    <w:rsid w:val="00BC2E11"/>
    <w:rsid w:val="00BD21FC"/>
    <w:rsid w:val="00BD7BF1"/>
    <w:rsid w:val="00BE1447"/>
    <w:rsid w:val="00BE4F1C"/>
    <w:rsid w:val="00BE6273"/>
    <w:rsid w:val="00BF3D78"/>
    <w:rsid w:val="00BF56A7"/>
    <w:rsid w:val="00C01A9D"/>
    <w:rsid w:val="00C04774"/>
    <w:rsid w:val="00C05D24"/>
    <w:rsid w:val="00C07870"/>
    <w:rsid w:val="00C14462"/>
    <w:rsid w:val="00C212B3"/>
    <w:rsid w:val="00C2223C"/>
    <w:rsid w:val="00C24875"/>
    <w:rsid w:val="00C307BE"/>
    <w:rsid w:val="00C34CB1"/>
    <w:rsid w:val="00C41AA5"/>
    <w:rsid w:val="00C4444B"/>
    <w:rsid w:val="00C477FD"/>
    <w:rsid w:val="00C5016C"/>
    <w:rsid w:val="00C53CB2"/>
    <w:rsid w:val="00C55DF6"/>
    <w:rsid w:val="00C6076B"/>
    <w:rsid w:val="00C71A17"/>
    <w:rsid w:val="00C74BA0"/>
    <w:rsid w:val="00C75FC8"/>
    <w:rsid w:val="00C91A36"/>
    <w:rsid w:val="00CA1E45"/>
    <w:rsid w:val="00CA417F"/>
    <w:rsid w:val="00CA6B56"/>
    <w:rsid w:val="00CA75AD"/>
    <w:rsid w:val="00CB19A7"/>
    <w:rsid w:val="00CC1CCA"/>
    <w:rsid w:val="00CC259C"/>
    <w:rsid w:val="00CE0D78"/>
    <w:rsid w:val="00CE28AD"/>
    <w:rsid w:val="00CE2D39"/>
    <w:rsid w:val="00CE4B32"/>
    <w:rsid w:val="00CE64BB"/>
    <w:rsid w:val="00CF758E"/>
    <w:rsid w:val="00D02E71"/>
    <w:rsid w:val="00D14F21"/>
    <w:rsid w:val="00D30EC0"/>
    <w:rsid w:val="00D31330"/>
    <w:rsid w:val="00D31751"/>
    <w:rsid w:val="00D427B7"/>
    <w:rsid w:val="00D46F60"/>
    <w:rsid w:val="00D5653F"/>
    <w:rsid w:val="00D613F8"/>
    <w:rsid w:val="00D733A9"/>
    <w:rsid w:val="00D7686A"/>
    <w:rsid w:val="00D7708B"/>
    <w:rsid w:val="00D77B16"/>
    <w:rsid w:val="00D90A57"/>
    <w:rsid w:val="00D92996"/>
    <w:rsid w:val="00D94CDF"/>
    <w:rsid w:val="00D952A5"/>
    <w:rsid w:val="00D975B1"/>
    <w:rsid w:val="00DA5F02"/>
    <w:rsid w:val="00DB2685"/>
    <w:rsid w:val="00DB3B4B"/>
    <w:rsid w:val="00DB5829"/>
    <w:rsid w:val="00DC0CD4"/>
    <w:rsid w:val="00DC3D8B"/>
    <w:rsid w:val="00DC47A8"/>
    <w:rsid w:val="00DC48C6"/>
    <w:rsid w:val="00DE6E1D"/>
    <w:rsid w:val="00DF7BA7"/>
    <w:rsid w:val="00E01631"/>
    <w:rsid w:val="00E01B03"/>
    <w:rsid w:val="00E14DA0"/>
    <w:rsid w:val="00E2509C"/>
    <w:rsid w:val="00E27595"/>
    <w:rsid w:val="00E37049"/>
    <w:rsid w:val="00E37AF3"/>
    <w:rsid w:val="00E421EA"/>
    <w:rsid w:val="00E42F29"/>
    <w:rsid w:val="00E45C5B"/>
    <w:rsid w:val="00E46D9C"/>
    <w:rsid w:val="00E5293F"/>
    <w:rsid w:val="00E56635"/>
    <w:rsid w:val="00E567EA"/>
    <w:rsid w:val="00E56CFD"/>
    <w:rsid w:val="00E57F61"/>
    <w:rsid w:val="00E66C92"/>
    <w:rsid w:val="00E72641"/>
    <w:rsid w:val="00E733D5"/>
    <w:rsid w:val="00E80015"/>
    <w:rsid w:val="00E80B4E"/>
    <w:rsid w:val="00E840C7"/>
    <w:rsid w:val="00E90BE1"/>
    <w:rsid w:val="00E92F27"/>
    <w:rsid w:val="00E97094"/>
    <w:rsid w:val="00EA0CD2"/>
    <w:rsid w:val="00EA2911"/>
    <w:rsid w:val="00EA38F4"/>
    <w:rsid w:val="00EA57D6"/>
    <w:rsid w:val="00EA6841"/>
    <w:rsid w:val="00EB2410"/>
    <w:rsid w:val="00EB273F"/>
    <w:rsid w:val="00EB2AC8"/>
    <w:rsid w:val="00EB4504"/>
    <w:rsid w:val="00EB5954"/>
    <w:rsid w:val="00EC1CE0"/>
    <w:rsid w:val="00EC4D85"/>
    <w:rsid w:val="00EC7702"/>
    <w:rsid w:val="00ED1ADF"/>
    <w:rsid w:val="00ED4E8C"/>
    <w:rsid w:val="00ED6A21"/>
    <w:rsid w:val="00EE26BA"/>
    <w:rsid w:val="00EE26E2"/>
    <w:rsid w:val="00EE55C0"/>
    <w:rsid w:val="00EE5F66"/>
    <w:rsid w:val="00F00900"/>
    <w:rsid w:val="00F058E5"/>
    <w:rsid w:val="00F05CB6"/>
    <w:rsid w:val="00F1236C"/>
    <w:rsid w:val="00F14A38"/>
    <w:rsid w:val="00F16ED5"/>
    <w:rsid w:val="00F1761A"/>
    <w:rsid w:val="00F222C5"/>
    <w:rsid w:val="00F24CB6"/>
    <w:rsid w:val="00F3202C"/>
    <w:rsid w:val="00F339E6"/>
    <w:rsid w:val="00F40388"/>
    <w:rsid w:val="00F41C5C"/>
    <w:rsid w:val="00F510C0"/>
    <w:rsid w:val="00F60A2D"/>
    <w:rsid w:val="00F73EFA"/>
    <w:rsid w:val="00F771F4"/>
    <w:rsid w:val="00F77E88"/>
    <w:rsid w:val="00F819AD"/>
    <w:rsid w:val="00F87B61"/>
    <w:rsid w:val="00F915A2"/>
    <w:rsid w:val="00F933B6"/>
    <w:rsid w:val="00F969AA"/>
    <w:rsid w:val="00FA262E"/>
    <w:rsid w:val="00FB1769"/>
    <w:rsid w:val="00FB3508"/>
    <w:rsid w:val="00FC1CBF"/>
    <w:rsid w:val="00FC2345"/>
    <w:rsid w:val="00FC3F1E"/>
    <w:rsid w:val="00FD271C"/>
    <w:rsid w:val="00FD3667"/>
    <w:rsid w:val="00FD70B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  <o:colormru v:ext="edit" colors="#039"/>
    </o:shapedefaults>
    <o:shapelayout v:ext="edit">
      <o:idmap v:ext="edit" data="1"/>
    </o:shapelayout>
  </w:shapeDefaults>
  <w:decimalSymbol w:val="."/>
  <w:listSeparator w:val=","/>
  <w14:docId w14:val="0E25E7B4"/>
  <w15:docId w15:val="{E5D0360E-D810-45A4-A11F-A599B231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65346"/>
    <w:pPr>
      <w:widowControl w:val="0"/>
      <w:jc w:val="both"/>
    </w:pPr>
    <w:rPr>
      <w:rFonts w:ascii="Times New Roman" w:hAnsi="Times New Roman"/>
      <w:kern w:val="2"/>
      <w:lang w:eastAsia="ja-JP"/>
    </w:rPr>
  </w:style>
  <w:style w:type="paragraph" w:styleId="1">
    <w:name w:val="heading 1"/>
    <w:aliases w:val="Section title"/>
    <w:basedOn w:val="a"/>
    <w:next w:val="a"/>
    <w:link w:val="1Char"/>
    <w:rsid w:val="008A6FE0"/>
    <w:pPr>
      <w:keepNext/>
      <w:numPr>
        <w:numId w:val="2"/>
      </w:numPr>
      <w:spacing w:beforeLines="100" w:before="100" w:afterLines="50" w:after="50"/>
      <w:jc w:val="left"/>
      <w:outlineLvl w:val="0"/>
    </w:pPr>
    <w:rPr>
      <w:rFonts w:eastAsia="Times New Roman"/>
      <w:b/>
      <w:lang w:val="x-none"/>
    </w:rPr>
  </w:style>
  <w:style w:type="paragraph" w:styleId="2">
    <w:name w:val="heading 2"/>
    <w:aliases w:val="Subsection title"/>
    <w:basedOn w:val="a"/>
    <w:next w:val="Bodyfirst"/>
    <w:rsid w:val="008A6FE0"/>
    <w:pPr>
      <w:keepNext/>
      <w:numPr>
        <w:ilvl w:val="1"/>
        <w:numId w:val="2"/>
      </w:numPr>
      <w:tabs>
        <w:tab w:val="left" w:pos="426"/>
      </w:tabs>
      <w:spacing w:beforeLines="50" w:before="120"/>
      <w:jc w:val="left"/>
      <w:outlineLvl w:val="1"/>
    </w:pPr>
    <w:rPr>
      <w:rFonts w:eastAsia="Times New Roman"/>
    </w:rPr>
  </w:style>
  <w:style w:type="paragraph" w:styleId="3">
    <w:name w:val="heading 3"/>
    <w:aliases w:val="Subsubsection title"/>
    <w:basedOn w:val="a"/>
    <w:next w:val="Bodyfirst"/>
    <w:rsid w:val="008A6FE0"/>
    <w:pPr>
      <w:keepNext/>
      <w:numPr>
        <w:ilvl w:val="2"/>
        <w:numId w:val="2"/>
      </w:numPr>
      <w:spacing w:beforeLines="50" w:before="50"/>
      <w:outlineLvl w:val="2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ader"/>
    <w:basedOn w:val="a"/>
    <w:link w:val="Char"/>
    <w:uiPriority w:val="99"/>
    <w:rsid w:val="001F11DF"/>
    <w:pPr>
      <w:tabs>
        <w:tab w:val="center" w:pos="4252"/>
        <w:tab w:val="right" w:pos="8504"/>
      </w:tabs>
      <w:snapToGrid w:val="0"/>
      <w:jc w:val="center"/>
    </w:pPr>
    <w:rPr>
      <w:rFonts w:ascii="Arial Narrow" w:eastAsia="Arial Narrow" w:hAnsi="Arial Narrow"/>
    </w:rPr>
  </w:style>
  <w:style w:type="paragraph" w:styleId="a4">
    <w:name w:val="footer"/>
    <w:aliases w:val="Footer"/>
    <w:basedOn w:val="a"/>
    <w:rsid w:val="00ED4E8C"/>
    <w:pPr>
      <w:tabs>
        <w:tab w:val="right" w:pos="9072"/>
      </w:tabs>
      <w:snapToGrid w:val="0"/>
      <w:jc w:val="center"/>
    </w:pPr>
    <w:rPr>
      <w:rFonts w:ascii="Arial Narrow" w:eastAsia="Arial Narrow" w:hAnsi="Arial Narrow"/>
    </w:rPr>
  </w:style>
  <w:style w:type="character" w:styleId="a5">
    <w:name w:val="page number"/>
    <w:basedOn w:val="a0"/>
    <w:rsid w:val="001F11DF"/>
  </w:style>
  <w:style w:type="paragraph" w:customStyle="1" w:styleId="Figurecaption">
    <w:name w:val="Figure caption"/>
    <w:basedOn w:val="a6"/>
    <w:rsid w:val="00535523"/>
    <w:pPr>
      <w:numPr>
        <w:numId w:val="3"/>
      </w:numPr>
      <w:spacing w:after="120"/>
      <w:jc w:val="center"/>
    </w:pPr>
    <w:rPr>
      <w:rFonts w:eastAsia="Times New Roman"/>
      <w:b w:val="0"/>
      <w:sz w:val="20"/>
      <w:szCs w:val="20"/>
    </w:rPr>
  </w:style>
  <w:style w:type="paragraph" w:customStyle="1" w:styleId="Referencelist">
    <w:name w:val="Reference list"/>
    <w:link w:val="ReferencelistChar"/>
    <w:rsid w:val="000B562F"/>
    <w:pPr>
      <w:numPr>
        <w:numId w:val="1"/>
      </w:numPr>
    </w:pPr>
    <w:rPr>
      <w:rFonts w:ascii="Times New Roman" w:eastAsia="Times New Roman" w:hAnsi="Times New Roman"/>
      <w:kern w:val="2"/>
      <w:lang w:eastAsia="ja-JP"/>
    </w:rPr>
  </w:style>
  <w:style w:type="character" w:customStyle="1" w:styleId="PaperTitle">
    <w:name w:val="Paper Title"/>
    <w:rsid w:val="00260F6F"/>
    <w:rPr>
      <w:rFonts w:ascii="Times New Roman" w:hAnsi="Times New Roman"/>
      <w:b/>
      <w:bCs/>
      <w:sz w:val="28"/>
      <w:szCs w:val="28"/>
      <w:lang w:val="en-US"/>
    </w:rPr>
  </w:style>
  <w:style w:type="paragraph" w:styleId="a7">
    <w:name w:val="Body Text"/>
    <w:aliases w:val="Body"/>
    <w:basedOn w:val="a"/>
    <w:rsid w:val="001F11DF"/>
    <w:pPr>
      <w:adjustRightInd w:val="0"/>
      <w:ind w:firstLine="284"/>
    </w:pPr>
    <w:rPr>
      <w:rFonts w:eastAsia="Times New Roman"/>
    </w:rPr>
  </w:style>
  <w:style w:type="paragraph" w:customStyle="1" w:styleId="Contributornames">
    <w:name w:val="Contributor  names"/>
    <w:basedOn w:val="a"/>
    <w:link w:val="ContributornamesChar"/>
    <w:rsid w:val="00431335"/>
    <w:pPr>
      <w:jc w:val="center"/>
    </w:pPr>
    <w:rPr>
      <w:sz w:val="24"/>
      <w:lang w:val="x-none"/>
    </w:rPr>
  </w:style>
  <w:style w:type="paragraph" w:customStyle="1" w:styleId="note">
    <w:name w:val="note"/>
    <w:basedOn w:val="a"/>
    <w:rsid w:val="00D77B16"/>
    <w:pPr>
      <w:jc w:val="center"/>
    </w:pPr>
    <w:rPr>
      <w:rFonts w:ascii="Arial Narrow" w:eastAsia="Arial Unicode MS" w:hAnsi="Arial Narrow" w:cs="MS Mincho"/>
    </w:rPr>
  </w:style>
  <w:style w:type="paragraph" w:customStyle="1" w:styleId="Abstract">
    <w:name w:val="Abstract"/>
    <w:basedOn w:val="a"/>
    <w:link w:val="AbstractChar"/>
    <w:rsid w:val="00D77B16"/>
    <w:pPr>
      <w:ind w:leftChars="200" w:left="200" w:rightChars="200" w:right="200"/>
    </w:pPr>
    <w:rPr>
      <w:rFonts w:ascii="Century" w:hAnsi="Century" w:cs="MS Mincho"/>
    </w:rPr>
  </w:style>
  <w:style w:type="paragraph" w:customStyle="1" w:styleId="Equation">
    <w:name w:val="Equation"/>
    <w:basedOn w:val="a"/>
    <w:rsid w:val="000B562F"/>
    <w:pPr>
      <w:spacing w:beforeLines="50" w:before="50" w:afterLines="50" w:after="50"/>
      <w:ind w:leftChars="200" w:left="200"/>
    </w:pPr>
    <w:rPr>
      <w:rFonts w:eastAsia="Times New Roman"/>
    </w:rPr>
  </w:style>
  <w:style w:type="paragraph" w:customStyle="1" w:styleId="Keywords">
    <w:name w:val="Keywords"/>
    <w:basedOn w:val="Abstract"/>
    <w:link w:val="KeywordsChar"/>
    <w:rsid w:val="00D77B16"/>
    <w:rPr>
      <w:b/>
      <w:bCs/>
    </w:rPr>
  </w:style>
  <w:style w:type="character" w:customStyle="1" w:styleId="AbstractChar">
    <w:name w:val="Abstract Char"/>
    <w:link w:val="Abstract"/>
    <w:rsid w:val="00D77B16"/>
    <w:rPr>
      <w:rFonts w:eastAsia="MS Mincho" w:cs="MS Mincho"/>
      <w:kern w:val="2"/>
      <w:lang w:val="en-US" w:eastAsia="ja-JP" w:bidi="ar-SA"/>
    </w:rPr>
  </w:style>
  <w:style w:type="character" w:customStyle="1" w:styleId="KeywordsChar">
    <w:name w:val="Keywords Char"/>
    <w:link w:val="Keywords"/>
    <w:rsid w:val="00D77B16"/>
    <w:rPr>
      <w:rFonts w:eastAsia="MS Mincho" w:cs="MS Mincho"/>
      <w:b/>
      <w:bCs/>
      <w:kern w:val="2"/>
      <w:lang w:val="en-US" w:eastAsia="ja-JP" w:bidi="ar-SA"/>
    </w:rPr>
  </w:style>
  <w:style w:type="numbering" w:customStyle="1" w:styleId="1Sectiontitle105">
    <w:name w:val="スタイル 見出し 1Section title + 段落前 :  1 行 段落後 :  0.5 行"/>
    <w:basedOn w:val="a2"/>
    <w:rsid w:val="00B84ED3"/>
    <w:pPr>
      <w:numPr>
        <w:numId w:val="5"/>
      </w:numPr>
    </w:pPr>
  </w:style>
  <w:style w:type="paragraph" w:customStyle="1" w:styleId="Bodyfirst">
    <w:name w:val="Body first"/>
    <w:basedOn w:val="a"/>
    <w:next w:val="a7"/>
    <w:link w:val="BodyfirstChar"/>
    <w:rsid w:val="001F11DF"/>
    <w:pPr>
      <w:ind w:firstLine="284"/>
    </w:pPr>
    <w:rPr>
      <w:lang w:val="x-none"/>
    </w:rPr>
  </w:style>
  <w:style w:type="numbering" w:customStyle="1" w:styleId="Itemization">
    <w:name w:val="Itemization"/>
    <w:basedOn w:val="a2"/>
    <w:rsid w:val="00B13A93"/>
    <w:pPr>
      <w:numPr>
        <w:numId w:val="4"/>
      </w:numPr>
    </w:pPr>
  </w:style>
  <w:style w:type="paragraph" w:styleId="a6">
    <w:name w:val="caption"/>
    <w:basedOn w:val="a"/>
    <w:next w:val="a"/>
    <w:rsid w:val="00535523"/>
    <w:pPr>
      <w:spacing w:before="120" w:after="240"/>
    </w:pPr>
    <w:rPr>
      <w:b/>
      <w:bCs/>
      <w:sz w:val="21"/>
      <w:szCs w:val="21"/>
    </w:rPr>
  </w:style>
  <w:style w:type="character" w:styleId="a8">
    <w:name w:val="Hyperlink"/>
    <w:uiPriority w:val="99"/>
    <w:unhideWhenUsed/>
    <w:rsid w:val="002C27AA"/>
    <w:rPr>
      <w:color w:val="0000FF"/>
      <w:u w:val="single"/>
    </w:rPr>
  </w:style>
  <w:style w:type="paragraph" w:styleId="a9">
    <w:name w:val="Balloon Text"/>
    <w:basedOn w:val="a"/>
    <w:link w:val="Char0"/>
    <w:uiPriority w:val="99"/>
    <w:semiHidden/>
    <w:unhideWhenUsed/>
    <w:rsid w:val="00050BDC"/>
    <w:rPr>
      <w:rFonts w:ascii="Arial" w:eastAsia="MS Gothic" w:hAnsi="Arial"/>
      <w:sz w:val="18"/>
      <w:szCs w:val="18"/>
      <w:lang w:val="x-none" w:eastAsia="x-none"/>
    </w:rPr>
  </w:style>
  <w:style w:type="character" w:customStyle="1" w:styleId="Char0">
    <w:name w:val="풍선 도움말 텍스트 Char"/>
    <w:link w:val="a9"/>
    <w:uiPriority w:val="99"/>
    <w:semiHidden/>
    <w:rsid w:val="00050BDC"/>
    <w:rPr>
      <w:rFonts w:ascii="Arial" w:eastAsia="MS Gothic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EA2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rstlevel">
    <w:name w:val="First level"/>
    <w:basedOn w:val="1"/>
    <w:link w:val="FirstlevelChar"/>
    <w:rsid w:val="006C1E52"/>
    <w:pPr>
      <w:spacing w:before="240" w:after="120"/>
    </w:pPr>
    <w:rPr>
      <w:sz w:val="18"/>
      <w:szCs w:val="18"/>
    </w:rPr>
  </w:style>
  <w:style w:type="paragraph" w:customStyle="1" w:styleId="Article">
    <w:name w:val="Article"/>
    <w:basedOn w:val="Bodyfirst"/>
    <w:link w:val="ArticleChar"/>
    <w:rsid w:val="006C1E52"/>
    <w:rPr>
      <w:sz w:val="16"/>
      <w:szCs w:val="16"/>
    </w:rPr>
  </w:style>
  <w:style w:type="character" w:customStyle="1" w:styleId="1Char">
    <w:name w:val="제목 1 Char"/>
    <w:aliases w:val="Section title Char"/>
    <w:link w:val="1"/>
    <w:rsid w:val="006C1E52"/>
    <w:rPr>
      <w:rFonts w:ascii="Times New Roman" w:eastAsia="Times New Roman" w:hAnsi="Times New Roman"/>
      <w:b/>
      <w:kern w:val="2"/>
      <w:lang w:val="x-none" w:eastAsia="ja-JP"/>
    </w:rPr>
  </w:style>
  <w:style w:type="character" w:customStyle="1" w:styleId="FirstlevelChar">
    <w:name w:val="First level Char"/>
    <w:link w:val="Firstlevel"/>
    <w:rsid w:val="006C1E52"/>
    <w:rPr>
      <w:rFonts w:ascii="Times New Roman" w:eastAsia="Times New Roman" w:hAnsi="Times New Roman"/>
      <w:b/>
      <w:kern w:val="2"/>
      <w:sz w:val="18"/>
      <w:szCs w:val="18"/>
      <w:lang w:val="x-none" w:eastAsia="ja-JP"/>
    </w:rPr>
  </w:style>
  <w:style w:type="paragraph" w:customStyle="1" w:styleId="Secondlevel">
    <w:name w:val="Second level"/>
    <w:basedOn w:val="a"/>
    <w:link w:val="SecondlevelChar"/>
    <w:rsid w:val="006E4034"/>
    <w:rPr>
      <w:rFonts w:eastAsia="맑은 고딕"/>
      <w:i/>
      <w:sz w:val="16"/>
      <w:szCs w:val="16"/>
      <w:lang w:val="x-none" w:eastAsia="x-none"/>
    </w:rPr>
  </w:style>
  <w:style w:type="character" w:customStyle="1" w:styleId="BodyfirstChar">
    <w:name w:val="Body first Char"/>
    <w:link w:val="Bodyfirst"/>
    <w:rsid w:val="006C1E52"/>
    <w:rPr>
      <w:rFonts w:ascii="Times New Roman" w:hAnsi="Times New Roman" w:cs="MS Mincho"/>
      <w:kern w:val="2"/>
      <w:lang w:eastAsia="ja-JP"/>
    </w:rPr>
  </w:style>
  <w:style w:type="character" w:customStyle="1" w:styleId="ArticleChar">
    <w:name w:val="Article Char"/>
    <w:link w:val="Article"/>
    <w:rsid w:val="006C1E52"/>
    <w:rPr>
      <w:rFonts w:ascii="Times New Roman" w:hAnsi="Times New Roman" w:cs="MS Mincho"/>
      <w:kern w:val="2"/>
      <w:sz w:val="16"/>
      <w:szCs w:val="16"/>
      <w:lang w:eastAsia="ja-JP"/>
    </w:rPr>
  </w:style>
  <w:style w:type="paragraph" w:customStyle="1" w:styleId="Reference">
    <w:name w:val="Reference"/>
    <w:basedOn w:val="Referencelist"/>
    <w:link w:val="ReferenceChar"/>
    <w:rsid w:val="006E4034"/>
    <w:rPr>
      <w:sz w:val="16"/>
      <w:szCs w:val="16"/>
      <w:lang w:val="x-none"/>
    </w:rPr>
  </w:style>
  <w:style w:type="character" w:customStyle="1" w:styleId="SecondlevelChar">
    <w:name w:val="Second level Char"/>
    <w:link w:val="Secondlevel"/>
    <w:rsid w:val="006E4034"/>
    <w:rPr>
      <w:rFonts w:ascii="Times New Roman" w:eastAsia="맑은 고딕" w:hAnsi="Times New Roman"/>
      <w:i/>
      <w:kern w:val="2"/>
      <w:sz w:val="16"/>
      <w:szCs w:val="16"/>
    </w:rPr>
  </w:style>
  <w:style w:type="paragraph" w:customStyle="1" w:styleId="10">
    <w:name w:val="제목1"/>
    <w:basedOn w:val="Contributornames"/>
    <w:link w:val="TitleChar"/>
    <w:rsid w:val="006E4034"/>
  </w:style>
  <w:style w:type="character" w:customStyle="1" w:styleId="ReferencelistChar">
    <w:name w:val="Reference list Char"/>
    <w:link w:val="Referencelist"/>
    <w:rsid w:val="006E4034"/>
    <w:rPr>
      <w:rFonts w:ascii="Times New Roman" w:eastAsia="Times New Roman" w:hAnsi="Times New Roman"/>
      <w:kern w:val="2"/>
      <w:lang w:eastAsia="ja-JP"/>
    </w:rPr>
  </w:style>
  <w:style w:type="character" w:customStyle="1" w:styleId="ReferenceChar">
    <w:name w:val="Reference Char"/>
    <w:link w:val="Reference"/>
    <w:rsid w:val="006E4034"/>
    <w:rPr>
      <w:rFonts w:ascii="Times New Roman" w:eastAsia="Times New Roman" w:hAnsi="Times New Roman"/>
      <w:kern w:val="2"/>
      <w:sz w:val="16"/>
      <w:szCs w:val="16"/>
      <w:lang w:val="x-none" w:eastAsia="ja-JP"/>
    </w:rPr>
  </w:style>
  <w:style w:type="paragraph" w:customStyle="1" w:styleId="Author">
    <w:name w:val="Author"/>
    <w:basedOn w:val="Contributornames"/>
    <w:link w:val="AuthorChar"/>
    <w:rsid w:val="006E4034"/>
    <w:rPr>
      <w:rFonts w:eastAsia="맑은 고딕"/>
    </w:rPr>
  </w:style>
  <w:style w:type="character" w:customStyle="1" w:styleId="ContributornamesChar">
    <w:name w:val="Contributor  names Char"/>
    <w:link w:val="Contributornames"/>
    <w:rsid w:val="006E4034"/>
    <w:rPr>
      <w:rFonts w:ascii="Times New Roman" w:hAnsi="Times New Roman" w:cs="MS Mincho"/>
      <w:kern w:val="2"/>
      <w:sz w:val="24"/>
      <w:lang w:eastAsia="ja-JP"/>
    </w:rPr>
  </w:style>
  <w:style w:type="character" w:customStyle="1" w:styleId="TitleChar">
    <w:name w:val="Title Char"/>
    <w:basedOn w:val="ContributornamesChar"/>
    <w:link w:val="10"/>
    <w:rsid w:val="006E4034"/>
    <w:rPr>
      <w:rFonts w:ascii="Times New Roman" w:hAnsi="Times New Roman" w:cs="MS Mincho"/>
      <w:kern w:val="2"/>
      <w:sz w:val="24"/>
      <w:lang w:eastAsia="ja-JP"/>
    </w:rPr>
  </w:style>
  <w:style w:type="paragraph" w:customStyle="1" w:styleId="Address">
    <w:name w:val="Address"/>
    <w:basedOn w:val="Contributornames"/>
    <w:link w:val="AddressChar"/>
    <w:rsid w:val="007F352F"/>
    <w:rPr>
      <w:rFonts w:eastAsia="맑은 고딕"/>
    </w:rPr>
  </w:style>
  <w:style w:type="character" w:customStyle="1" w:styleId="AuthorChar">
    <w:name w:val="Author Char"/>
    <w:link w:val="Author"/>
    <w:rsid w:val="006E4034"/>
    <w:rPr>
      <w:rFonts w:ascii="Times New Roman" w:eastAsia="맑은 고딕" w:hAnsi="Times New Roman" w:cs="MS Mincho"/>
      <w:kern w:val="2"/>
      <w:sz w:val="24"/>
      <w:lang w:eastAsia="ja-JP"/>
    </w:rPr>
  </w:style>
  <w:style w:type="paragraph" w:customStyle="1" w:styleId="e-mail">
    <w:name w:val="e-mail"/>
    <w:basedOn w:val="Contributornames"/>
    <w:link w:val="e-mailChar"/>
    <w:rsid w:val="007F352F"/>
    <w:rPr>
      <w:i/>
    </w:rPr>
  </w:style>
  <w:style w:type="character" w:customStyle="1" w:styleId="AddressChar">
    <w:name w:val="Address Char"/>
    <w:link w:val="Address"/>
    <w:rsid w:val="007F352F"/>
    <w:rPr>
      <w:rFonts w:ascii="Times New Roman" w:eastAsia="맑은 고딕" w:hAnsi="Times New Roman" w:cs="MS Mincho"/>
      <w:kern w:val="2"/>
      <w:sz w:val="24"/>
      <w:lang w:eastAsia="ja-JP"/>
    </w:rPr>
  </w:style>
  <w:style w:type="character" w:customStyle="1" w:styleId="e-mailChar">
    <w:name w:val="e-mail Char"/>
    <w:link w:val="e-mail"/>
    <w:rsid w:val="007F352F"/>
    <w:rPr>
      <w:rFonts w:ascii="Times New Roman" w:hAnsi="Times New Roman" w:cs="MS Mincho"/>
      <w:i/>
      <w:kern w:val="2"/>
      <w:sz w:val="24"/>
      <w:lang w:eastAsia="ja-JP"/>
    </w:rPr>
  </w:style>
  <w:style w:type="paragraph" w:customStyle="1" w:styleId="ab">
    <w:name w:val="강연제목"/>
    <w:basedOn w:val="10"/>
    <w:link w:val="Char1"/>
    <w:qFormat/>
    <w:rsid w:val="00604021"/>
    <w:rPr>
      <w:rFonts w:eastAsia="문체부 제목 돋음체"/>
      <w:b/>
      <w:sz w:val="28"/>
    </w:rPr>
  </w:style>
  <w:style w:type="paragraph" w:customStyle="1" w:styleId="ac">
    <w:name w:val="저자"/>
    <w:basedOn w:val="Contributornames"/>
    <w:link w:val="Char2"/>
    <w:qFormat/>
    <w:rsid w:val="00604021"/>
    <w:rPr>
      <w:rFonts w:eastAsia="맑은고딕"/>
      <w:sz w:val="20"/>
    </w:rPr>
  </w:style>
  <w:style w:type="character" w:customStyle="1" w:styleId="Char1">
    <w:name w:val="강연제목 Char"/>
    <w:basedOn w:val="TitleChar"/>
    <w:link w:val="ab"/>
    <w:rsid w:val="00604021"/>
    <w:rPr>
      <w:rFonts w:ascii="Times New Roman" w:eastAsia="문체부 제목 돋음체" w:hAnsi="Times New Roman" w:cs="MS Mincho"/>
      <w:b/>
      <w:kern w:val="2"/>
      <w:sz w:val="28"/>
      <w:lang w:val="x-none" w:eastAsia="ja-JP"/>
    </w:rPr>
  </w:style>
  <w:style w:type="character" w:customStyle="1" w:styleId="Char2">
    <w:name w:val="저자 Char"/>
    <w:basedOn w:val="ContributornamesChar"/>
    <w:link w:val="ac"/>
    <w:rsid w:val="00604021"/>
    <w:rPr>
      <w:rFonts w:ascii="Times New Roman" w:eastAsia="맑은고딕" w:hAnsi="Times New Roman" w:cs="MS Mincho"/>
      <w:kern w:val="2"/>
      <w:sz w:val="24"/>
      <w:lang w:val="x-none" w:eastAsia="ja-JP"/>
    </w:rPr>
  </w:style>
  <w:style w:type="paragraph" w:customStyle="1" w:styleId="ad">
    <w:name w:val="소속"/>
    <w:basedOn w:val="Contributornames"/>
    <w:link w:val="Char3"/>
    <w:qFormat/>
    <w:rsid w:val="00856D23"/>
    <w:rPr>
      <w:rFonts w:eastAsia="맑은 고딕"/>
      <w:sz w:val="20"/>
    </w:rPr>
  </w:style>
  <w:style w:type="paragraph" w:customStyle="1" w:styleId="ae">
    <w:name w:val="절 구분"/>
    <w:basedOn w:val="1"/>
    <w:next w:val="af"/>
    <w:link w:val="Char4"/>
    <w:qFormat/>
    <w:rsid w:val="00856D23"/>
    <w:pPr>
      <w:numPr>
        <w:numId w:val="0"/>
      </w:numPr>
      <w:spacing w:before="240" w:after="120"/>
    </w:pPr>
    <w:rPr>
      <w:rFonts w:eastAsia="맑은 고딕"/>
      <w:sz w:val="24"/>
    </w:rPr>
  </w:style>
  <w:style w:type="character" w:customStyle="1" w:styleId="Char3">
    <w:name w:val="소속 Char"/>
    <w:basedOn w:val="ContributornamesChar"/>
    <w:link w:val="ad"/>
    <w:rsid w:val="00856D23"/>
    <w:rPr>
      <w:rFonts w:ascii="Times New Roman" w:eastAsia="맑은 고딕" w:hAnsi="Times New Roman" w:cs="MS Mincho"/>
      <w:kern w:val="2"/>
      <w:sz w:val="24"/>
      <w:lang w:val="x-none" w:eastAsia="ja-JP"/>
    </w:rPr>
  </w:style>
  <w:style w:type="paragraph" w:customStyle="1" w:styleId="af">
    <w:name w:val="논문본문"/>
    <w:basedOn w:val="a"/>
    <w:link w:val="Char5"/>
    <w:qFormat/>
    <w:rsid w:val="00604021"/>
    <w:rPr>
      <w:rFonts w:eastAsia="맑은 고딕"/>
    </w:rPr>
  </w:style>
  <w:style w:type="character" w:customStyle="1" w:styleId="Char4">
    <w:name w:val="절 구분 Char"/>
    <w:basedOn w:val="1Char"/>
    <w:link w:val="ae"/>
    <w:rsid w:val="00856D23"/>
    <w:rPr>
      <w:rFonts w:ascii="Times New Roman" w:eastAsia="맑은 고딕" w:hAnsi="Times New Roman"/>
      <w:b/>
      <w:kern w:val="2"/>
      <w:sz w:val="24"/>
      <w:lang w:val="x-none" w:eastAsia="ja-JP"/>
    </w:rPr>
  </w:style>
  <w:style w:type="character" w:customStyle="1" w:styleId="Char5">
    <w:name w:val="논문본문 Char"/>
    <w:basedOn w:val="a0"/>
    <w:link w:val="af"/>
    <w:rsid w:val="00604021"/>
    <w:rPr>
      <w:rFonts w:ascii="Times New Roman" w:eastAsia="맑은 고딕" w:hAnsi="Times New Roman"/>
      <w:kern w:val="2"/>
      <w:lang w:eastAsia="ja-JP"/>
    </w:rPr>
  </w:style>
  <w:style w:type="paragraph" w:customStyle="1" w:styleId="Default">
    <w:name w:val="Default"/>
    <w:rsid w:val="00E56CFD"/>
    <w:pPr>
      <w:widowControl w:val="0"/>
      <w:autoSpaceDE w:val="0"/>
      <w:autoSpaceDN w:val="0"/>
      <w:adjustRightInd w:val="0"/>
    </w:pPr>
    <w:rPr>
      <w:rFonts w:ascii="맑은 고딕" w:eastAsia="맑은 고딕" w:hAnsiTheme="minorHAnsi" w:cs="맑은 고딕"/>
      <w:color w:val="000000"/>
      <w:sz w:val="24"/>
      <w:szCs w:val="24"/>
    </w:rPr>
  </w:style>
  <w:style w:type="paragraph" w:customStyle="1" w:styleId="af0">
    <w:name w:val="바탕글"/>
    <w:basedOn w:val="a"/>
    <w:rsid w:val="00E56CFD"/>
    <w:pPr>
      <w:wordWrap w:val="0"/>
      <w:autoSpaceDE w:val="0"/>
      <w:autoSpaceDN w:val="0"/>
      <w:spacing w:line="552" w:lineRule="auto"/>
      <w:jc w:val="left"/>
      <w:textAlignment w:val="baseline"/>
    </w:pPr>
    <w:rPr>
      <w:rFonts w:ascii="한양신명조" w:eastAsia="굴림" w:hAnsi="굴림" w:cs="굴림"/>
      <w:color w:val="000000"/>
      <w:kern w:val="0"/>
      <w:lang w:eastAsia="ko-KR"/>
    </w:rPr>
  </w:style>
  <w:style w:type="paragraph" w:customStyle="1" w:styleId="1-1">
    <w:name w:val="+1-1"/>
    <w:basedOn w:val="a"/>
    <w:rsid w:val="00956718"/>
    <w:pPr>
      <w:wordWrap w:val="0"/>
      <w:autoSpaceDE w:val="0"/>
      <w:autoSpaceDN w:val="0"/>
      <w:snapToGrid w:val="0"/>
      <w:spacing w:before="200" w:line="384" w:lineRule="auto"/>
      <w:textAlignment w:val="baseline"/>
    </w:pPr>
    <w:rPr>
      <w:rFonts w:ascii="돋움" w:eastAsia="굴림" w:hAnsi="굴림" w:cs="굴림"/>
      <w:color w:val="000000"/>
      <w:kern w:val="0"/>
      <w:sz w:val="22"/>
      <w:szCs w:val="22"/>
      <w:lang w:eastAsia="ko-KR"/>
    </w:rPr>
  </w:style>
  <w:style w:type="paragraph" w:customStyle="1" w:styleId="af1">
    <w:name w:val="표내용"/>
    <w:basedOn w:val="a"/>
    <w:rsid w:val="00956718"/>
    <w:pPr>
      <w:wordWrap w:val="0"/>
      <w:autoSpaceDE w:val="0"/>
      <w:autoSpaceDN w:val="0"/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  <w:lang w:eastAsia="ko-KR"/>
    </w:rPr>
  </w:style>
  <w:style w:type="paragraph" w:customStyle="1" w:styleId="11">
    <w:name w:val="+1."/>
    <w:basedOn w:val="a"/>
    <w:rsid w:val="00956718"/>
    <w:pPr>
      <w:wordWrap w:val="0"/>
      <w:autoSpaceDE w:val="0"/>
      <w:autoSpaceDN w:val="0"/>
      <w:snapToGrid w:val="0"/>
      <w:spacing w:before="200" w:line="384" w:lineRule="auto"/>
      <w:textAlignment w:val="baseline"/>
    </w:pPr>
    <w:rPr>
      <w:rFonts w:ascii="돋움" w:eastAsia="굴림" w:hAnsi="굴림" w:cs="굴림"/>
      <w:b/>
      <w:bCs/>
      <w:color w:val="000000"/>
      <w:kern w:val="0"/>
      <w:sz w:val="22"/>
      <w:szCs w:val="22"/>
      <w:lang w:eastAsia="ko-KR"/>
    </w:rPr>
  </w:style>
  <w:style w:type="paragraph" w:customStyle="1" w:styleId="af2">
    <w:name w:val="+표본문"/>
    <w:basedOn w:val="a"/>
    <w:rsid w:val="00956718"/>
    <w:pPr>
      <w:autoSpaceDE w:val="0"/>
      <w:autoSpaceDN w:val="0"/>
      <w:snapToGrid w:val="0"/>
      <w:spacing w:line="336" w:lineRule="auto"/>
      <w:jc w:val="center"/>
      <w:textAlignment w:val="baseline"/>
    </w:pPr>
    <w:rPr>
      <w:rFonts w:ascii="돋움" w:eastAsia="굴림" w:hAnsi="굴림" w:cs="굴림"/>
      <w:color w:val="000000"/>
      <w:kern w:val="0"/>
      <w:lang w:eastAsia="ko-KR"/>
    </w:rPr>
  </w:style>
  <w:style w:type="paragraph" w:customStyle="1" w:styleId="af3">
    <w:name w:val="동그라미"/>
    <w:basedOn w:val="a"/>
    <w:rsid w:val="00956718"/>
    <w:pPr>
      <w:tabs>
        <w:tab w:val="left" w:pos="796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before="160" w:line="348" w:lineRule="auto"/>
      <w:ind w:left="1062" w:hanging="532"/>
      <w:textAlignment w:val="baseline"/>
    </w:pPr>
    <w:rPr>
      <w:rFonts w:ascii="한양신명조" w:eastAsia="굴림" w:hAnsi="굴림" w:cs="굴림"/>
      <w:color w:val="000000"/>
      <w:spacing w:val="-6"/>
      <w:w w:val="97"/>
      <w:kern w:val="0"/>
      <w:sz w:val="28"/>
      <w:szCs w:val="28"/>
      <w:lang w:eastAsia="ko-KR"/>
    </w:rPr>
  </w:style>
  <w:style w:type="paragraph" w:customStyle="1" w:styleId="af4">
    <w:name w:val="+표머리"/>
    <w:basedOn w:val="a"/>
    <w:rsid w:val="00956718"/>
    <w:pPr>
      <w:autoSpaceDE w:val="0"/>
      <w:autoSpaceDN w:val="0"/>
      <w:snapToGrid w:val="0"/>
      <w:spacing w:line="336" w:lineRule="auto"/>
      <w:jc w:val="center"/>
      <w:textAlignment w:val="baseline"/>
    </w:pPr>
    <w:rPr>
      <w:rFonts w:ascii="돋움" w:eastAsia="굴림" w:hAnsi="굴림" w:cs="굴림"/>
      <w:b/>
      <w:bCs/>
      <w:color w:val="000000"/>
      <w:kern w:val="0"/>
      <w:lang w:eastAsia="ko-KR"/>
    </w:rPr>
  </w:style>
  <w:style w:type="table" w:customStyle="1" w:styleId="12">
    <w:name w:val="표 눈금 밝게1"/>
    <w:basedOn w:val="a1"/>
    <w:uiPriority w:val="40"/>
    <w:rsid w:val="00E840C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3">
    <w:name w:val="표 구분선1"/>
    <w:basedOn w:val="a1"/>
    <w:next w:val="aa"/>
    <w:uiPriority w:val="39"/>
    <w:rsid w:val="00582213"/>
    <w:pPr>
      <w:jc w:val="both"/>
    </w:pPr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머리글 Char"/>
    <w:aliases w:val="Header Char"/>
    <w:basedOn w:val="a0"/>
    <w:link w:val="a3"/>
    <w:uiPriority w:val="99"/>
    <w:rsid w:val="00582213"/>
    <w:rPr>
      <w:rFonts w:ascii="Arial Narrow" w:eastAsia="Arial Narrow" w:hAnsi="Arial Narrow"/>
      <w:kern w:val="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3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843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2010\&#23398;&#20250;\&#12488;&#12521;&#12452;&#12508;&#12525;&#12472;&#12540;&#23398;&#20250;\EOLJ\Jast%20Tribology%20Online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C9133-0AC2-46C8-A667-42D7802CB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Jast Tribology Online</Template>
  <TotalTime>4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Publication Guideline for Online Journal of Japanese Society of Tribologist</vt:lpstr>
    </vt:vector>
  </TitlesOfParts>
  <Company>LHS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Masaya HAGIWARA</dc:creator>
  <cp:lastModifiedBy>KBAA</cp:lastModifiedBy>
  <cp:revision>2</cp:revision>
  <cp:lastPrinted>2017-02-24T03:08:00Z</cp:lastPrinted>
  <dcterms:created xsi:type="dcterms:W3CDTF">2021-03-09T08:42:00Z</dcterms:created>
  <dcterms:modified xsi:type="dcterms:W3CDTF">2021-03-09T08:42:00Z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uationSection">
    <vt:lpwstr>1</vt:lpwstr>
  </property>
</Properties>
</file>